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084F" w14:textId="77777777" w:rsidR="006D6260" w:rsidRDefault="006D6260" w:rsidP="002B1D25">
      <w:pPr>
        <w:rPr>
          <w:sz w:val="21"/>
          <w:szCs w:val="21"/>
        </w:rPr>
      </w:pPr>
    </w:p>
    <w:p w14:paraId="14497B2B" w14:textId="7A6023EE" w:rsidR="006D6260" w:rsidRDefault="006D6260" w:rsidP="002B1D25">
      <w:pPr>
        <w:rPr>
          <w:sz w:val="21"/>
          <w:szCs w:val="21"/>
        </w:rPr>
      </w:pPr>
    </w:p>
    <w:p w14:paraId="6206EA80" w14:textId="7F4F4CED" w:rsidR="006D6260" w:rsidRDefault="006D6260" w:rsidP="002B1D25">
      <w:pPr>
        <w:rPr>
          <w:sz w:val="21"/>
          <w:szCs w:val="21"/>
        </w:rPr>
      </w:pPr>
    </w:p>
    <w:p w14:paraId="3E5F0E16" w14:textId="77777777" w:rsidR="006D6260" w:rsidRDefault="006D6260" w:rsidP="002B1D25">
      <w:pPr>
        <w:rPr>
          <w:sz w:val="21"/>
          <w:szCs w:val="21"/>
        </w:rPr>
      </w:pPr>
    </w:p>
    <w:p w14:paraId="5FAC36CF" w14:textId="091630CB" w:rsidR="006D6260" w:rsidRDefault="006D6260" w:rsidP="002B1D25">
      <w:pPr>
        <w:rPr>
          <w:sz w:val="21"/>
          <w:szCs w:val="21"/>
        </w:rPr>
      </w:pPr>
    </w:p>
    <w:p w14:paraId="6CBF94B7" w14:textId="1C7F13DF" w:rsidR="006D6260" w:rsidRDefault="006D6260" w:rsidP="002B1D25">
      <w:pPr>
        <w:rPr>
          <w:sz w:val="21"/>
          <w:szCs w:val="21"/>
        </w:rPr>
      </w:pPr>
    </w:p>
    <w:p w14:paraId="0CB91171" w14:textId="02461CE6" w:rsidR="006D6260" w:rsidRDefault="006D6260" w:rsidP="002B1D25">
      <w:pPr>
        <w:rPr>
          <w:sz w:val="21"/>
          <w:szCs w:val="21"/>
        </w:rPr>
      </w:pPr>
    </w:p>
    <w:p w14:paraId="32DED153" w14:textId="23FF067A" w:rsidR="006D6260" w:rsidRDefault="006D6260" w:rsidP="002B1D25">
      <w:pPr>
        <w:rPr>
          <w:sz w:val="21"/>
          <w:szCs w:val="21"/>
        </w:rPr>
      </w:pPr>
    </w:p>
    <w:p w14:paraId="29113C9D" w14:textId="0E1ACFF6" w:rsidR="006D6260" w:rsidRDefault="006D6260" w:rsidP="002B1D25">
      <w:pPr>
        <w:rPr>
          <w:sz w:val="21"/>
          <w:szCs w:val="21"/>
        </w:rPr>
      </w:pPr>
    </w:p>
    <w:p w14:paraId="154F1640" w14:textId="77777777" w:rsidR="006D6260" w:rsidRDefault="006D6260" w:rsidP="002B1D25">
      <w:pPr>
        <w:rPr>
          <w:sz w:val="21"/>
          <w:szCs w:val="21"/>
        </w:rPr>
      </w:pPr>
    </w:p>
    <w:p w14:paraId="1615461B" w14:textId="77777777" w:rsidR="006D6260" w:rsidRDefault="006D6260" w:rsidP="002B1D25">
      <w:pPr>
        <w:rPr>
          <w:sz w:val="21"/>
          <w:szCs w:val="21"/>
        </w:rPr>
      </w:pPr>
    </w:p>
    <w:p w14:paraId="492F3DC5" w14:textId="77777777" w:rsidR="006D6260" w:rsidRDefault="006D6260" w:rsidP="002B1D25">
      <w:pPr>
        <w:rPr>
          <w:sz w:val="21"/>
          <w:szCs w:val="21"/>
        </w:rPr>
      </w:pPr>
    </w:p>
    <w:p w14:paraId="34617EBE" w14:textId="77777777" w:rsidR="006D6260" w:rsidRDefault="006D6260" w:rsidP="002B1D25">
      <w:pPr>
        <w:rPr>
          <w:sz w:val="21"/>
          <w:szCs w:val="21"/>
        </w:rPr>
      </w:pPr>
    </w:p>
    <w:p w14:paraId="1B480024" w14:textId="77777777" w:rsidR="006D6260" w:rsidRDefault="006D6260" w:rsidP="002B1D25">
      <w:pPr>
        <w:rPr>
          <w:sz w:val="21"/>
          <w:szCs w:val="21"/>
        </w:rPr>
      </w:pPr>
    </w:p>
    <w:p w14:paraId="343A12A3" w14:textId="77777777" w:rsidR="006D6260" w:rsidRDefault="006D6260" w:rsidP="002B1D25">
      <w:pPr>
        <w:rPr>
          <w:sz w:val="21"/>
          <w:szCs w:val="21"/>
        </w:rPr>
      </w:pPr>
    </w:p>
    <w:p w14:paraId="32E9BB7A" w14:textId="77777777" w:rsidR="006D6260" w:rsidRDefault="006D6260" w:rsidP="002B1D25">
      <w:pPr>
        <w:rPr>
          <w:sz w:val="21"/>
          <w:szCs w:val="21"/>
        </w:rPr>
      </w:pPr>
    </w:p>
    <w:p w14:paraId="4BC9FD01" w14:textId="77777777" w:rsidR="006D6260" w:rsidRDefault="006D6260" w:rsidP="002B1D25">
      <w:pPr>
        <w:rPr>
          <w:sz w:val="21"/>
          <w:szCs w:val="21"/>
        </w:rPr>
      </w:pPr>
    </w:p>
    <w:p w14:paraId="1EFBE65B" w14:textId="77777777" w:rsidR="006D6260" w:rsidRDefault="006D6260" w:rsidP="002B1D25">
      <w:pPr>
        <w:rPr>
          <w:sz w:val="21"/>
          <w:szCs w:val="21"/>
        </w:rPr>
      </w:pPr>
    </w:p>
    <w:p w14:paraId="40C1067A" w14:textId="77777777" w:rsidR="006D6260" w:rsidRDefault="006D6260" w:rsidP="002B1D25">
      <w:pPr>
        <w:rPr>
          <w:sz w:val="21"/>
          <w:szCs w:val="21"/>
        </w:rPr>
      </w:pPr>
    </w:p>
    <w:p w14:paraId="482252DB" w14:textId="77777777" w:rsidR="006D6260" w:rsidRDefault="006D6260" w:rsidP="002B1D25">
      <w:pPr>
        <w:rPr>
          <w:sz w:val="21"/>
          <w:szCs w:val="21"/>
        </w:rPr>
      </w:pPr>
    </w:p>
    <w:p w14:paraId="67D181E9" w14:textId="77777777" w:rsidR="006D6260" w:rsidRPr="004C2DA6" w:rsidRDefault="006D6260" w:rsidP="002B1D25">
      <w:pPr>
        <w:rPr>
          <w:sz w:val="21"/>
          <w:szCs w:val="21"/>
        </w:rPr>
      </w:pPr>
    </w:p>
    <w:p w14:paraId="6B71A620" w14:textId="1922548E" w:rsidR="004873C9" w:rsidRDefault="004873C9" w:rsidP="002B1D25">
      <w:pPr>
        <w:rPr>
          <w:sz w:val="21"/>
          <w:szCs w:val="21"/>
        </w:rPr>
      </w:pPr>
    </w:p>
    <w:p w14:paraId="01FF1BB4" w14:textId="7849DBD1" w:rsidR="006D6260" w:rsidRDefault="006D6260" w:rsidP="002B1D25">
      <w:pPr>
        <w:rPr>
          <w:sz w:val="21"/>
          <w:szCs w:val="21"/>
        </w:rPr>
      </w:pPr>
    </w:p>
    <w:p w14:paraId="32D68875" w14:textId="376C6E99" w:rsidR="006D6260" w:rsidRDefault="006D6260" w:rsidP="002B1D25">
      <w:pPr>
        <w:rPr>
          <w:sz w:val="21"/>
          <w:szCs w:val="21"/>
        </w:rPr>
      </w:pPr>
    </w:p>
    <w:p w14:paraId="6B3DAF98" w14:textId="4BCC5396" w:rsidR="006D6260" w:rsidRDefault="006D6260" w:rsidP="002B1D25">
      <w:pPr>
        <w:rPr>
          <w:sz w:val="21"/>
          <w:szCs w:val="21"/>
        </w:rPr>
      </w:pPr>
    </w:p>
    <w:p w14:paraId="388648D0" w14:textId="141FC192" w:rsidR="006D6260" w:rsidRDefault="006D6260" w:rsidP="002B1D25">
      <w:pPr>
        <w:rPr>
          <w:sz w:val="21"/>
          <w:szCs w:val="21"/>
        </w:rPr>
      </w:pPr>
    </w:p>
    <w:p w14:paraId="12A4314D" w14:textId="725BB99A" w:rsidR="006D6260" w:rsidRDefault="006D6260" w:rsidP="002B1D25">
      <w:pPr>
        <w:rPr>
          <w:sz w:val="21"/>
          <w:szCs w:val="21"/>
        </w:rPr>
      </w:pPr>
    </w:p>
    <w:p w14:paraId="4004135D" w14:textId="250ACB98" w:rsidR="006D6260" w:rsidRDefault="006D6260" w:rsidP="002B1D25">
      <w:pPr>
        <w:rPr>
          <w:sz w:val="21"/>
          <w:szCs w:val="21"/>
        </w:rPr>
      </w:pPr>
    </w:p>
    <w:p w14:paraId="7767C00E" w14:textId="6C403888" w:rsidR="006D6260" w:rsidRDefault="006D6260" w:rsidP="002B1D25">
      <w:pPr>
        <w:rPr>
          <w:sz w:val="21"/>
          <w:szCs w:val="21"/>
        </w:rPr>
      </w:pPr>
    </w:p>
    <w:p w14:paraId="623FE127" w14:textId="03EB5696" w:rsidR="006D6260" w:rsidRDefault="000D6820" w:rsidP="002B1D25">
      <w:pPr>
        <w:rPr>
          <w:sz w:val="21"/>
          <w:szCs w:val="21"/>
        </w:rPr>
      </w:pPr>
      <w:r>
        <w:rPr>
          <w:rFonts w:hint="eastAsia"/>
          <w:noProof/>
          <w:sz w:val="21"/>
          <w:szCs w:val="21"/>
        </w:rPr>
        <mc:AlternateContent>
          <mc:Choice Requires="wpg">
            <w:drawing>
              <wp:anchor distT="0" distB="0" distL="114300" distR="114300" simplePos="0" relativeHeight="251666944" behindDoc="0" locked="0" layoutInCell="1" allowOverlap="1" wp14:anchorId="42904C24" wp14:editId="34C5CA6F">
                <wp:simplePos x="0" y="0"/>
                <wp:positionH relativeFrom="column">
                  <wp:posOffset>-261834</wp:posOffset>
                </wp:positionH>
                <wp:positionV relativeFrom="paragraph">
                  <wp:posOffset>-47204</wp:posOffset>
                </wp:positionV>
                <wp:extent cx="6015520" cy="1263015"/>
                <wp:effectExtent l="57150" t="38100" r="80645" b="89535"/>
                <wp:wrapNone/>
                <wp:docPr id="14" name="グループ化 14"/>
                <wp:cNvGraphicFramePr/>
                <a:graphic xmlns:a="http://schemas.openxmlformats.org/drawingml/2006/main">
                  <a:graphicData uri="http://schemas.microsoft.com/office/word/2010/wordprocessingGroup">
                    <wpg:wgp>
                      <wpg:cNvGrpSpPr/>
                      <wpg:grpSpPr>
                        <a:xfrm>
                          <a:off x="0" y="0"/>
                          <a:ext cx="6015520" cy="1263015"/>
                          <a:chOff x="18532" y="19050"/>
                          <a:chExt cx="5940870" cy="1263015"/>
                        </a:xfrm>
                      </wpg:grpSpPr>
                      <wps:wsp>
                        <wps:cNvPr id="15" name="Rectangle 311"/>
                        <wps:cNvSpPr>
                          <a:spLocks noChangeArrowheads="1"/>
                        </wps:cNvSpPr>
                        <wps:spPr bwMode="auto">
                          <a:xfrm>
                            <a:off x="1166401" y="19050"/>
                            <a:ext cx="2988000"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7D987A1B" w14:textId="77777777" w:rsidR="002B6E0D" w:rsidRDefault="002B6E0D" w:rsidP="00431C55">
                              <w:pPr>
                                <w:spacing w:line="360" w:lineRule="exact"/>
                              </w:pPr>
                            </w:p>
                            <w:p w14:paraId="5D91535F" w14:textId="77777777" w:rsidR="002B6E0D" w:rsidRDefault="002B6E0D" w:rsidP="00431C55">
                              <w:pPr>
                                <w:spacing w:line="360" w:lineRule="exact"/>
                              </w:pPr>
                            </w:p>
                            <w:p w14:paraId="2B383D34" w14:textId="77777777" w:rsidR="002B6E0D" w:rsidRDefault="002B6E0D" w:rsidP="00431C55">
                              <w:pPr>
                                <w:spacing w:line="360" w:lineRule="exact"/>
                              </w:pPr>
                            </w:p>
                            <w:p w14:paraId="2790B7A1" w14:textId="77777777" w:rsidR="002B6E0D" w:rsidRDefault="002B6E0D" w:rsidP="00431C55">
                              <w:pPr>
                                <w:spacing w:line="360" w:lineRule="exact"/>
                              </w:pPr>
                            </w:p>
                            <w:p w14:paraId="75E156C1" w14:textId="77777777" w:rsidR="002B6E0D" w:rsidRPr="00B069FB" w:rsidRDefault="00117AE5" w:rsidP="00431C55">
                              <w:pPr>
                                <w:spacing w:line="360" w:lineRule="exact"/>
                                <w:jc w:val="center"/>
                                <w:rPr>
                                  <w:spacing w:val="-20"/>
                                </w:rPr>
                              </w:pPr>
                              <w:r>
                                <w:rPr>
                                  <w:rFonts w:hint="eastAsia"/>
                                  <w:spacing w:val="-20"/>
                                </w:rPr>
                                <w:t>公益</w:t>
                              </w:r>
                              <w:r w:rsidR="002B6E0D" w:rsidRPr="00B069FB">
                                <w:rPr>
                                  <w:rFonts w:hint="eastAsia"/>
                                  <w:spacing w:val="-20"/>
                                </w:rPr>
                                <w:t>社団法人　立川市シルバー人材センター</w:t>
                              </w:r>
                            </w:p>
                          </w:txbxContent>
                        </wps:txbx>
                        <wps:bodyPr rot="0" vert="horz" wrap="square" lIns="74295" tIns="8890" rIns="74295" bIns="8890" anchor="t" anchorCtr="0" upright="1">
                          <a:noAutofit/>
                        </wps:bodyPr>
                      </wps:wsp>
                      <wps:wsp>
                        <wps:cNvPr id="16" name="Rectangle 312"/>
                        <wps:cNvSpPr>
                          <a:spLocks noChangeArrowheads="1"/>
                        </wps:cNvSpPr>
                        <wps:spPr bwMode="auto">
                          <a:xfrm>
                            <a:off x="18532" y="19050"/>
                            <a:ext cx="1090701"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44EBEC96" w14:textId="77777777" w:rsidR="002B6E0D" w:rsidRPr="00117AE5" w:rsidRDefault="002B6E0D" w:rsidP="00431C55">
                              <w:pPr>
                                <w:spacing w:beforeLines="50" w:before="154" w:line="240" w:lineRule="exact"/>
                                <w:jc w:val="center"/>
                                <w:rPr>
                                  <w:rFonts w:asciiTheme="minorEastAsia" w:eastAsiaTheme="minorEastAsia" w:hAnsiTheme="minorEastAsia"/>
                                  <w:sz w:val="24"/>
                                  <w:szCs w:val="24"/>
                                  <w:lang w:eastAsia="zh-CN"/>
                                </w:rPr>
                              </w:pPr>
                              <w:r w:rsidRPr="00117AE5">
                                <w:rPr>
                                  <w:rFonts w:asciiTheme="minorEastAsia" w:eastAsiaTheme="minorEastAsia" w:hAnsiTheme="minorEastAsia" w:hint="eastAsia"/>
                                  <w:sz w:val="24"/>
                                  <w:szCs w:val="24"/>
                                  <w:lang w:eastAsia="zh-CN"/>
                                </w:rPr>
                                <w:t>会　報</w:t>
                              </w:r>
                            </w:p>
                            <w:p w14:paraId="29E01341" w14:textId="6DDA59EA" w:rsidR="002B6E0D" w:rsidRPr="00117AE5" w:rsidRDefault="002B6E0D" w:rsidP="00431C55">
                              <w:pPr>
                                <w:spacing w:beforeLines="50" w:before="154" w:afterLines="50" w:after="154" w:line="240" w:lineRule="exact"/>
                                <w:jc w:val="center"/>
                                <w:rPr>
                                  <w:rFonts w:asciiTheme="minorEastAsia" w:eastAsiaTheme="minorEastAsia" w:hAnsiTheme="minorEastAsia"/>
                                  <w:w w:val="90"/>
                                  <w:sz w:val="21"/>
                                  <w:szCs w:val="21"/>
                                  <w:lang w:eastAsia="zh-CN"/>
                                </w:rPr>
                              </w:pPr>
                              <w:r w:rsidRPr="00117AE5">
                                <w:rPr>
                                  <w:rFonts w:asciiTheme="minorEastAsia" w:eastAsiaTheme="minorEastAsia" w:hAnsiTheme="minorEastAsia" w:hint="eastAsia"/>
                                  <w:w w:val="90"/>
                                  <w:sz w:val="21"/>
                                  <w:szCs w:val="21"/>
                                  <w:lang w:eastAsia="zh-CN"/>
                                </w:rPr>
                                <w:t>No．</w:t>
                              </w:r>
                              <w:r w:rsidR="00150A30">
                                <w:rPr>
                                  <w:rFonts w:asciiTheme="minorEastAsia" w:eastAsiaTheme="minorEastAsia" w:hAnsiTheme="minorEastAsia"/>
                                  <w:w w:val="90"/>
                                  <w:sz w:val="21"/>
                                  <w:szCs w:val="21"/>
                                  <w:lang w:eastAsia="zh-CN"/>
                                </w:rPr>
                                <w:t>16</w:t>
                              </w:r>
                              <w:r w:rsidR="008D142A">
                                <w:rPr>
                                  <w:rFonts w:asciiTheme="minorEastAsia" w:eastAsiaTheme="minorEastAsia" w:hAnsiTheme="minorEastAsia" w:hint="eastAsia"/>
                                  <w:w w:val="90"/>
                                  <w:sz w:val="21"/>
                                  <w:szCs w:val="21"/>
                                  <w:lang w:eastAsia="zh-CN"/>
                                </w:rPr>
                                <w:t>8</w:t>
                              </w:r>
                              <w:r w:rsidRPr="00117AE5">
                                <w:rPr>
                                  <w:rFonts w:asciiTheme="minorEastAsia" w:eastAsiaTheme="minorEastAsia" w:hAnsiTheme="minorEastAsia" w:hint="eastAsia"/>
                                  <w:w w:val="90"/>
                                  <w:sz w:val="21"/>
                                  <w:szCs w:val="21"/>
                                  <w:lang w:eastAsia="zh-CN"/>
                                </w:rPr>
                                <w:t>号</w:t>
                              </w:r>
                            </w:p>
                            <w:p w14:paraId="144F7983" w14:textId="46FF8E8C" w:rsidR="002B6E0D" w:rsidRPr="00117AE5" w:rsidRDefault="002B6E0D" w:rsidP="00431C55">
                              <w:pPr>
                                <w:spacing w:line="280" w:lineRule="exact"/>
                                <w:jc w:val="center"/>
                                <w:rPr>
                                  <w:rFonts w:asciiTheme="minorEastAsia" w:eastAsiaTheme="minorEastAsia" w:hAnsiTheme="minorEastAsia"/>
                                  <w:sz w:val="16"/>
                                  <w:szCs w:val="16"/>
                                  <w:lang w:eastAsia="zh-CN"/>
                                </w:rPr>
                              </w:pPr>
                              <w:r w:rsidRPr="00117AE5">
                                <w:rPr>
                                  <w:rFonts w:asciiTheme="minorEastAsia" w:eastAsiaTheme="minorEastAsia" w:hAnsiTheme="minorEastAsia" w:hint="eastAsia"/>
                                  <w:sz w:val="18"/>
                                  <w:szCs w:val="18"/>
                                  <w:lang w:eastAsia="zh-CN"/>
                                </w:rPr>
                                <w:t>令和</w:t>
                              </w:r>
                              <w:r w:rsidR="008D142A">
                                <w:rPr>
                                  <w:rFonts w:asciiTheme="minorEastAsia" w:eastAsiaTheme="minorEastAsia" w:hAnsiTheme="minorEastAsia" w:hint="eastAsia"/>
                                  <w:sz w:val="18"/>
                                  <w:szCs w:val="18"/>
                                  <w:lang w:eastAsia="zh-CN"/>
                                </w:rPr>
                                <w:t>7</w:t>
                              </w:r>
                              <w:r w:rsidRPr="00117AE5">
                                <w:rPr>
                                  <w:rFonts w:asciiTheme="minorEastAsia" w:eastAsiaTheme="minorEastAsia" w:hAnsiTheme="minorEastAsia" w:hint="eastAsia"/>
                                  <w:sz w:val="18"/>
                                  <w:szCs w:val="18"/>
                                  <w:lang w:eastAsia="zh-CN"/>
                                </w:rPr>
                                <w:t>年(202</w:t>
                              </w:r>
                              <w:r w:rsidR="008D142A">
                                <w:rPr>
                                  <w:rFonts w:asciiTheme="minorEastAsia" w:eastAsiaTheme="minorEastAsia" w:hAnsiTheme="minorEastAsia" w:hint="eastAsia"/>
                                  <w:sz w:val="18"/>
                                  <w:szCs w:val="18"/>
                                  <w:lang w:eastAsia="zh-CN"/>
                                </w:rPr>
                                <w:t>5</w:t>
                              </w:r>
                              <w:r w:rsidRPr="00117AE5">
                                <w:rPr>
                                  <w:rFonts w:asciiTheme="minorEastAsia" w:eastAsiaTheme="minorEastAsia" w:hAnsiTheme="minorEastAsia" w:hint="eastAsia"/>
                                  <w:sz w:val="18"/>
                                  <w:szCs w:val="18"/>
                                  <w:lang w:eastAsia="zh-CN"/>
                                </w:rPr>
                                <w:t>年</w:t>
                              </w:r>
                              <w:r w:rsidRPr="00117AE5">
                                <w:rPr>
                                  <w:rFonts w:asciiTheme="minorEastAsia" w:eastAsiaTheme="minorEastAsia" w:hAnsiTheme="minorEastAsia" w:hint="eastAsia"/>
                                  <w:sz w:val="16"/>
                                  <w:szCs w:val="16"/>
                                  <w:lang w:eastAsia="zh-CN"/>
                                </w:rPr>
                                <w:t>)</w:t>
                              </w:r>
                            </w:p>
                            <w:p w14:paraId="47F54259" w14:textId="77777777" w:rsidR="002B6E0D" w:rsidRPr="00117AE5" w:rsidRDefault="002B6E0D" w:rsidP="00431C55">
                              <w:pPr>
                                <w:spacing w:line="280" w:lineRule="exact"/>
                                <w:jc w:val="center"/>
                                <w:rPr>
                                  <w:rFonts w:asciiTheme="minorEastAsia" w:eastAsiaTheme="minorEastAsia" w:hAnsiTheme="minorEastAsia"/>
                                  <w:sz w:val="18"/>
                                  <w:szCs w:val="18"/>
                                  <w:lang w:eastAsia="zh-TW"/>
                                </w:rPr>
                              </w:pPr>
                              <w:r w:rsidRPr="00117AE5">
                                <w:rPr>
                                  <w:rFonts w:asciiTheme="minorEastAsia" w:eastAsiaTheme="minorEastAsia" w:hAnsiTheme="minorEastAsia" w:hint="eastAsia"/>
                                  <w:sz w:val="18"/>
                                  <w:szCs w:val="18"/>
                                  <w:lang w:eastAsia="zh-TW"/>
                                </w:rPr>
                                <w:t>12月</w:t>
                              </w:r>
                              <w:r w:rsidR="00117AE5">
                                <w:rPr>
                                  <w:rFonts w:asciiTheme="minorEastAsia" w:eastAsiaTheme="minorEastAsia" w:hAnsiTheme="minorEastAsia" w:hint="eastAsia"/>
                                  <w:sz w:val="18"/>
                                  <w:szCs w:val="18"/>
                                  <w:lang w:eastAsia="zh-TW"/>
                                </w:rPr>
                                <w:t>1</w:t>
                              </w:r>
                              <w:r w:rsidRPr="00117AE5">
                                <w:rPr>
                                  <w:rFonts w:asciiTheme="minorEastAsia" w:eastAsiaTheme="minorEastAsia" w:hAnsiTheme="minorEastAsia" w:hint="eastAsia"/>
                                  <w:sz w:val="18"/>
                                  <w:szCs w:val="18"/>
                                  <w:lang w:eastAsia="zh-TW"/>
                                </w:rPr>
                                <w:t>日発行</w:t>
                              </w:r>
                            </w:p>
                            <w:p w14:paraId="26FF2D2C" w14:textId="525EF955"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lang w:eastAsia="zh-TW"/>
                                </w:rPr>
                                <w:t xml:space="preserve">発行人 </w:t>
                              </w:r>
                              <w:r w:rsidR="008D142A">
                                <w:rPr>
                                  <w:rFonts w:asciiTheme="minorEastAsia" w:eastAsiaTheme="minorEastAsia" w:hAnsiTheme="minorEastAsia" w:hint="eastAsia"/>
                                  <w:sz w:val="18"/>
                                  <w:szCs w:val="18"/>
                                </w:rPr>
                                <w:t>水本博文</w:t>
                              </w:r>
                            </w:p>
                          </w:txbxContent>
                        </wps:txbx>
                        <wps:bodyPr rot="0" vert="horz" wrap="square" lIns="0" tIns="37800" rIns="0" bIns="8890" anchor="t" anchorCtr="0" upright="1">
                          <a:noAutofit/>
                        </wps:bodyPr>
                      </wps:wsp>
                      <wps:wsp>
                        <wps:cNvPr id="17" name="Rectangle 313"/>
                        <wps:cNvSpPr>
                          <a:spLocks noChangeArrowheads="1"/>
                        </wps:cNvSpPr>
                        <wps:spPr bwMode="auto">
                          <a:xfrm>
                            <a:off x="4216327" y="19050"/>
                            <a:ext cx="1743075" cy="1263015"/>
                          </a:xfrm>
                          <a:prstGeom prst="rect">
                            <a:avLst/>
                          </a:prstGeom>
                          <a:solidFill>
                            <a:schemeClr val="accent6">
                              <a:lumMod val="40000"/>
                              <a:lumOff val="60000"/>
                            </a:schemeClr>
                          </a:solidFill>
                          <a:ln>
                            <a:headEnd/>
                            <a:tailEnd/>
                          </a:ln>
                        </wps:spPr>
                        <wps:style>
                          <a:lnRef idx="1">
                            <a:schemeClr val="accent2"/>
                          </a:lnRef>
                          <a:fillRef idx="2">
                            <a:schemeClr val="accent2"/>
                          </a:fillRef>
                          <a:effectRef idx="1">
                            <a:schemeClr val="accent2"/>
                          </a:effectRef>
                          <a:fontRef idx="minor">
                            <a:schemeClr val="dk1"/>
                          </a:fontRef>
                        </wps:style>
                        <wps:txbx>
                          <w:txbxContent>
                            <w:p w14:paraId="6423B10C" w14:textId="1290AA16" w:rsidR="002B6E0D" w:rsidRPr="00265F25" w:rsidRDefault="002B6E0D" w:rsidP="003503DB">
                              <w:pPr>
                                <w:spacing w:before="80" w:line="200" w:lineRule="exact"/>
                                <w:rPr>
                                  <w:rFonts w:ascii="ＭＳ 明朝" w:hAnsi="ＭＳ 明朝"/>
                                  <w:sz w:val="16"/>
                                  <w:szCs w:val="16"/>
                                  <w:lang w:eastAsia="zh-TW"/>
                                </w:rPr>
                              </w:pPr>
                              <w:r w:rsidRPr="00265F25">
                                <w:rPr>
                                  <w:rFonts w:ascii="ＭＳ 明朝" w:hAnsi="ＭＳ 明朝" w:hint="eastAsia"/>
                                  <w:sz w:val="16"/>
                                  <w:szCs w:val="16"/>
                                  <w:lang w:eastAsia="zh-TW"/>
                                </w:rPr>
                                <w:t>会員数(</w:t>
                              </w:r>
                              <w:r>
                                <w:rPr>
                                  <w:rFonts w:ascii="ＭＳ 明朝" w:hAnsi="ＭＳ 明朝" w:hint="eastAsia"/>
                                  <w:sz w:val="16"/>
                                  <w:szCs w:val="16"/>
                                  <w:lang w:eastAsia="zh-TW"/>
                                </w:rPr>
                                <w:t>令和</w:t>
                              </w:r>
                              <w:r w:rsidR="008D142A">
                                <w:rPr>
                                  <w:rFonts w:ascii="ＭＳ 明朝" w:hAnsi="ＭＳ 明朝" w:hint="eastAsia"/>
                                  <w:sz w:val="16"/>
                                  <w:szCs w:val="16"/>
                                  <w:lang w:eastAsia="zh-TW"/>
                                </w:rPr>
                                <w:t>７</w:t>
                              </w:r>
                              <w:r w:rsidRPr="00265F25">
                                <w:rPr>
                                  <w:rFonts w:ascii="ＭＳ 明朝" w:hAnsi="ＭＳ 明朝" w:hint="eastAsia"/>
                                  <w:sz w:val="16"/>
                                  <w:szCs w:val="16"/>
                                  <w:lang w:eastAsia="zh-TW"/>
                                </w:rPr>
                                <w:t>年</w:t>
                              </w:r>
                              <w:r w:rsidR="00F626A4">
                                <w:rPr>
                                  <w:rFonts w:ascii="ＭＳ 明朝" w:hAnsi="ＭＳ 明朝"/>
                                  <w:sz w:val="16"/>
                                  <w:szCs w:val="16"/>
                                  <w:lang w:eastAsia="zh-TW"/>
                                </w:rPr>
                                <w:t>11</w:t>
                              </w:r>
                              <w:r w:rsidRPr="00265F25">
                                <w:rPr>
                                  <w:rFonts w:ascii="ＭＳ 明朝" w:hAnsi="ＭＳ 明朝" w:hint="eastAsia"/>
                                  <w:sz w:val="16"/>
                                  <w:szCs w:val="16"/>
                                  <w:lang w:eastAsia="zh-TW"/>
                                </w:rPr>
                                <w:t>月</w:t>
                              </w:r>
                              <w:r w:rsidR="00117AE5">
                                <w:rPr>
                                  <w:rFonts w:ascii="ＭＳ 明朝" w:hAnsi="ＭＳ 明朝" w:hint="eastAsia"/>
                                  <w:sz w:val="16"/>
                                  <w:szCs w:val="16"/>
                                  <w:lang w:eastAsia="zh-TW"/>
                                </w:rPr>
                                <w:t>30</w:t>
                              </w:r>
                              <w:r w:rsidRPr="00265F25">
                                <w:rPr>
                                  <w:rFonts w:ascii="ＭＳ 明朝" w:hAnsi="ＭＳ 明朝" w:hint="eastAsia"/>
                                  <w:sz w:val="16"/>
                                  <w:szCs w:val="16"/>
                                  <w:lang w:eastAsia="zh-TW"/>
                                </w:rPr>
                                <w:t>日現在)</w:t>
                              </w:r>
                            </w:p>
                            <w:p w14:paraId="484BF692" w14:textId="0CE711F3" w:rsidR="002B6E0D" w:rsidRPr="00265F25" w:rsidRDefault="00117AE5" w:rsidP="003503DB">
                              <w:pPr>
                                <w:spacing w:line="200" w:lineRule="exact"/>
                                <w:jc w:val="right"/>
                                <w:rPr>
                                  <w:rFonts w:ascii="ＭＳ 明朝" w:hAnsi="ＭＳ 明朝"/>
                                  <w:sz w:val="16"/>
                                  <w:szCs w:val="16"/>
                                  <w:lang w:eastAsia="zh-TW"/>
                                </w:rPr>
                              </w:pPr>
                              <w:r>
                                <w:rPr>
                                  <w:rFonts w:ascii="ＭＳ 明朝" w:hAnsi="ＭＳ 明朝" w:hint="eastAsia"/>
                                  <w:sz w:val="16"/>
                                  <w:szCs w:val="16"/>
                                  <w:lang w:eastAsia="zh-TW"/>
                                </w:rPr>
                                <w:t>1,</w:t>
                              </w:r>
                              <w:r w:rsidR="00B171BC">
                                <w:rPr>
                                  <w:rFonts w:ascii="ＭＳ 明朝" w:hAnsi="ＭＳ 明朝" w:hint="eastAsia"/>
                                  <w:sz w:val="16"/>
                                  <w:szCs w:val="16"/>
                                </w:rPr>
                                <w:t>4</w:t>
                              </w:r>
                              <w:r w:rsidR="004710B8">
                                <w:rPr>
                                  <w:rFonts w:ascii="ＭＳ 明朝" w:hAnsi="ＭＳ 明朝" w:hint="eastAsia"/>
                                  <w:sz w:val="16"/>
                                  <w:szCs w:val="16"/>
                                </w:rPr>
                                <w:t>29</w:t>
                              </w:r>
                              <w:r w:rsidR="002B6E0D" w:rsidRPr="00265F25">
                                <w:rPr>
                                  <w:rFonts w:ascii="ＭＳ 明朝" w:hAnsi="ＭＳ 明朝" w:hint="eastAsia"/>
                                  <w:sz w:val="16"/>
                                  <w:szCs w:val="16"/>
                                  <w:lang w:eastAsia="zh-TW"/>
                                </w:rPr>
                                <w:t>名(男</w:t>
                              </w:r>
                              <w:r w:rsidR="00B171BC">
                                <w:rPr>
                                  <w:rFonts w:ascii="ＭＳ 明朝" w:hAnsi="ＭＳ 明朝" w:hint="eastAsia"/>
                                  <w:sz w:val="16"/>
                                  <w:szCs w:val="16"/>
                                </w:rPr>
                                <w:t>1,00</w:t>
                              </w:r>
                              <w:r w:rsidR="004710B8">
                                <w:rPr>
                                  <w:rFonts w:ascii="ＭＳ 明朝" w:hAnsi="ＭＳ 明朝" w:hint="eastAsia"/>
                                  <w:sz w:val="16"/>
                                  <w:szCs w:val="16"/>
                                </w:rPr>
                                <w:t>3</w:t>
                              </w:r>
                              <w:r w:rsidR="00B171BC">
                                <w:rPr>
                                  <w:rFonts w:ascii="ＭＳ 明朝" w:hAnsi="ＭＳ 明朝" w:hint="eastAsia"/>
                                  <w:sz w:val="16"/>
                                  <w:szCs w:val="16"/>
                                </w:rPr>
                                <w:t>名</w:t>
                              </w:r>
                              <w:r w:rsidR="002B6E0D" w:rsidRPr="00265F25">
                                <w:rPr>
                                  <w:rFonts w:ascii="ＭＳ 明朝" w:hAnsi="ＭＳ 明朝" w:hint="eastAsia"/>
                                  <w:sz w:val="16"/>
                                  <w:szCs w:val="16"/>
                                  <w:lang w:eastAsia="zh-TW"/>
                                </w:rPr>
                                <w:t xml:space="preserve"> 女</w:t>
                              </w:r>
                              <w:r w:rsidR="00150A30">
                                <w:rPr>
                                  <w:rFonts w:ascii="ＭＳ 明朝" w:hAnsi="ＭＳ 明朝"/>
                                  <w:sz w:val="16"/>
                                  <w:szCs w:val="16"/>
                                  <w:lang w:eastAsia="zh-TW"/>
                                </w:rPr>
                                <w:t>4</w:t>
                              </w:r>
                              <w:r w:rsidR="00B171BC">
                                <w:rPr>
                                  <w:rFonts w:ascii="ＭＳ 明朝" w:hAnsi="ＭＳ 明朝" w:hint="eastAsia"/>
                                  <w:sz w:val="16"/>
                                  <w:szCs w:val="16"/>
                                </w:rPr>
                                <w:t>2</w:t>
                              </w:r>
                              <w:r w:rsidR="004710B8">
                                <w:rPr>
                                  <w:rFonts w:ascii="ＭＳ 明朝" w:hAnsi="ＭＳ 明朝" w:hint="eastAsia"/>
                                  <w:sz w:val="16"/>
                                  <w:szCs w:val="16"/>
                                </w:rPr>
                                <w:t>6</w:t>
                              </w:r>
                              <w:r w:rsidR="002B6E0D" w:rsidRPr="00265F25">
                                <w:rPr>
                                  <w:rFonts w:ascii="ＭＳ 明朝" w:hAnsi="ＭＳ 明朝" w:hint="eastAsia"/>
                                  <w:sz w:val="16"/>
                                  <w:szCs w:val="16"/>
                                  <w:lang w:eastAsia="zh-TW"/>
                                </w:rPr>
                                <w:t>名)</w:t>
                              </w:r>
                            </w:p>
                            <w:p w14:paraId="253F1762" w14:textId="77777777" w:rsidR="002B6E0D" w:rsidRPr="009D30F1" w:rsidRDefault="002B6E0D" w:rsidP="003503DB">
                              <w:pPr>
                                <w:spacing w:before="120" w:line="200" w:lineRule="exact"/>
                                <w:rPr>
                                  <w:rFonts w:ascii="ＭＳ 明朝" w:hAnsi="ＭＳ 明朝"/>
                                  <w:sz w:val="16"/>
                                  <w:szCs w:val="16"/>
                                  <w:lang w:eastAsia="zh-TW"/>
                                </w:rPr>
                              </w:pPr>
                              <w:r w:rsidRPr="009D30F1">
                                <w:rPr>
                                  <w:rFonts w:ascii="ＭＳ 明朝" w:hAnsi="ＭＳ 明朝" w:hint="eastAsia"/>
                                  <w:sz w:val="16"/>
                                  <w:szCs w:val="16"/>
                                  <w:lang w:eastAsia="zh-TW"/>
                                </w:rPr>
                                <w:t>本部事務局　柴崎町1－17－7</w:t>
                              </w:r>
                            </w:p>
                            <w:p w14:paraId="0070C400" w14:textId="77777777" w:rsidR="002B6E0D" w:rsidRPr="009D30F1" w:rsidRDefault="002B6E0D" w:rsidP="003503DB">
                              <w:pPr>
                                <w:spacing w:line="200" w:lineRule="exact"/>
                                <w:ind w:firstLineChars="50" w:firstLine="79"/>
                                <w:jc w:val="right"/>
                                <w:rPr>
                                  <w:rFonts w:ascii="ＭＳ 明朝" w:hAnsi="ＭＳ 明朝"/>
                                  <w:sz w:val="16"/>
                                  <w:szCs w:val="16"/>
                                  <w:lang w:eastAsia="zh-TW"/>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2"/>
                                  <w:lang w:eastAsia="zh-TW"/>
                                </w:rPr>
                                <w:t>042</w:t>
                              </w:r>
                              <w:r w:rsidRPr="003503DB">
                                <w:rPr>
                                  <w:rFonts w:ascii="ＭＳ 明朝" w:hAnsi="ＭＳ 明朝" w:hint="eastAsia"/>
                                  <w:spacing w:val="21"/>
                                  <w:kern w:val="0"/>
                                  <w:sz w:val="16"/>
                                  <w:szCs w:val="16"/>
                                  <w:fitText w:val="1400" w:id="-866354432"/>
                                  <w:lang w:eastAsia="zh-TW"/>
                                </w:rPr>
                                <w:t>－</w:t>
                              </w:r>
                              <w:r w:rsidRPr="003503DB">
                                <w:rPr>
                                  <w:rFonts w:ascii="ＭＳ 明朝" w:hAnsi="ＭＳ 明朝"/>
                                  <w:spacing w:val="21"/>
                                  <w:kern w:val="0"/>
                                  <w:sz w:val="16"/>
                                  <w:szCs w:val="16"/>
                                  <w:fitText w:val="1400" w:id="-866354432"/>
                                  <w:lang w:eastAsia="zh-TW"/>
                                </w:rPr>
                                <w:t>527</w:t>
                              </w:r>
                              <w:r w:rsidRPr="003503DB">
                                <w:rPr>
                                  <w:rFonts w:ascii="ＭＳ 明朝" w:hAnsi="ＭＳ 明朝" w:hint="eastAsia"/>
                                  <w:spacing w:val="21"/>
                                  <w:kern w:val="0"/>
                                  <w:sz w:val="16"/>
                                  <w:szCs w:val="16"/>
                                  <w:fitText w:val="1400" w:id="-866354432"/>
                                  <w:lang w:eastAsia="zh-TW"/>
                                </w:rPr>
                                <w:t>－</w:t>
                              </w:r>
                              <w:r w:rsidRPr="003503DB">
                                <w:rPr>
                                  <w:rFonts w:ascii="ＭＳ 明朝" w:hAnsi="ＭＳ 明朝"/>
                                  <w:spacing w:val="21"/>
                                  <w:kern w:val="0"/>
                                  <w:sz w:val="16"/>
                                  <w:szCs w:val="16"/>
                                  <w:fitText w:val="1400" w:id="-866354432"/>
                                  <w:lang w:eastAsia="zh-TW"/>
                                </w:rPr>
                                <w:t>220</w:t>
                              </w:r>
                              <w:r w:rsidRPr="003503DB">
                                <w:rPr>
                                  <w:rFonts w:ascii="ＭＳ 明朝" w:hAnsi="ＭＳ 明朝"/>
                                  <w:spacing w:val="7"/>
                                  <w:kern w:val="0"/>
                                  <w:sz w:val="16"/>
                                  <w:szCs w:val="16"/>
                                  <w:fitText w:val="1400" w:id="-866354432"/>
                                  <w:lang w:eastAsia="zh-TW"/>
                                </w:rPr>
                                <w:t>4</w:t>
                              </w:r>
                            </w:p>
                            <w:p w14:paraId="011BECBA" w14:textId="77777777" w:rsidR="002B6E0D" w:rsidRPr="009D30F1" w:rsidRDefault="002B6E0D" w:rsidP="003503DB">
                              <w:pPr>
                                <w:spacing w:line="200" w:lineRule="exact"/>
                                <w:rPr>
                                  <w:rFonts w:ascii="ＭＳ 明朝" w:hAnsi="ＭＳ 明朝"/>
                                  <w:sz w:val="16"/>
                                  <w:szCs w:val="16"/>
                                  <w:lang w:eastAsia="zh-TW"/>
                                </w:rPr>
                              </w:pPr>
                              <w:r w:rsidRPr="009D30F1">
                                <w:rPr>
                                  <w:rFonts w:ascii="ＭＳ 明朝" w:hAnsi="ＭＳ 明朝" w:hint="eastAsia"/>
                                  <w:sz w:val="16"/>
                                  <w:szCs w:val="16"/>
                                  <w:lang w:eastAsia="zh-TW"/>
                                </w:rPr>
                                <w:t>錦支部　錦町6－15－20</w:t>
                              </w:r>
                            </w:p>
                            <w:p w14:paraId="27553BF1"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1"/>
                                </w:rPr>
                                <w:t>042</w:t>
                              </w:r>
                              <w:r w:rsidRPr="003503DB">
                                <w:rPr>
                                  <w:rFonts w:ascii="ＭＳ 明朝" w:hAnsi="ＭＳ 明朝" w:hint="eastAsia"/>
                                  <w:spacing w:val="21"/>
                                  <w:kern w:val="0"/>
                                  <w:sz w:val="16"/>
                                  <w:szCs w:val="16"/>
                                  <w:fitText w:val="1400" w:id="-866354431"/>
                                </w:rPr>
                                <w:t>－</w:t>
                              </w:r>
                              <w:r w:rsidRPr="003503DB">
                                <w:rPr>
                                  <w:rFonts w:ascii="ＭＳ 明朝" w:hAnsi="ＭＳ 明朝"/>
                                  <w:spacing w:val="21"/>
                                  <w:kern w:val="0"/>
                                  <w:sz w:val="16"/>
                                  <w:szCs w:val="16"/>
                                  <w:fitText w:val="1400" w:id="-866354431"/>
                                </w:rPr>
                                <w:t>5</w:t>
                              </w:r>
                              <w:r w:rsidRPr="003503DB">
                                <w:rPr>
                                  <w:rFonts w:ascii="ＭＳ 明朝" w:hAnsi="ＭＳ 明朝" w:hint="eastAsia"/>
                                  <w:spacing w:val="21"/>
                                  <w:kern w:val="0"/>
                                  <w:sz w:val="16"/>
                                  <w:szCs w:val="16"/>
                                  <w:fitText w:val="1400" w:id="-866354431"/>
                                </w:rPr>
                                <w:t>28－804</w:t>
                              </w:r>
                              <w:r w:rsidRPr="003503DB">
                                <w:rPr>
                                  <w:rFonts w:ascii="ＭＳ 明朝" w:hAnsi="ＭＳ 明朝" w:hint="eastAsia"/>
                                  <w:spacing w:val="7"/>
                                  <w:kern w:val="0"/>
                                  <w:sz w:val="16"/>
                                  <w:szCs w:val="16"/>
                                  <w:fitText w:val="1400" w:id="-866354431"/>
                                </w:rPr>
                                <w:t>1</w:t>
                              </w:r>
                            </w:p>
                            <w:p w14:paraId="0BE95D83"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12B52453" w14:textId="77777777" w:rsidR="002B6E0D" w:rsidRPr="00F05704"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117AE5">
                                <w:rPr>
                                  <w:rFonts w:ascii="ＭＳ 明朝" w:hAnsi="ＭＳ 明朝"/>
                                  <w:spacing w:val="21"/>
                                  <w:kern w:val="0"/>
                                  <w:sz w:val="16"/>
                                  <w:szCs w:val="16"/>
                                  <w:fitText w:val="1400" w:id="-866354427"/>
                                </w:rPr>
                                <w:t>042</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534</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322</w:t>
                              </w:r>
                              <w:r w:rsidRPr="00117AE5">
                                <w:rPr>
                                  <w:rFonts w:ascii="ＭＳ 明朝" w:hAnsi="ＭＳ 明朝"/>
                                  <w:spacing w:val="7"/>
                                  <w:kern w:val="0"/>
                                  <w:sz w:val="16"/>
                                  <w:szCs w:val="16"/>
                                  <w:fitText w:val="1400" w:id="-866354427"/>
                                </w:rPr>
                                <w:t>2</w:t>
                              </w:r>
                            </w:p>
                          </w:txbxContent>
                        </wps:txbx>
                        <wps:bodyPr rot="0" vert="horz" wrap="square" lIns="36000" tIns="52200" rIns="36000" bIns="8890" anchor="t" anchorCtr="0" upright="1">
                          <a:noAutofit/>
                        </wps:bodyPr>
                      </wps:wsp>
                      <wps:wsp>
                        <wps:cNvPr id="18" name="正方形/長方形 18"/>
                        <wps:cNvSpPr/>
                        <wps:spPr>
                          <a:xfrm>
                            <a:off x="1205689" y="148855"/>
                            <a:ext cx="2928419" cy="890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E23F17" w14:textId="77777777" w:rsidR="002B6E0D" w:rsidRPr="00117AE5" w:rsidRDefault="002B6E0D" w:rsidP="00431C55">
                              <w:pPr>
                                <w:jc w:val="center"/>
                                <w:rPr>
                                  <w:rFonts w:ascii="HG明朝B" w:eastAsia="HG明朝B"/>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17AE5">
                                <w:rPr>
                                  <w:rFonts w:ascii="HG明朝B" w:eastAsia="HG明朝B" w:hint="eastAsia"/>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42904C24" id="グループ化 14" o:spid="_x0000_s1026" style="position:absolute;left:0;text-align:left;margin-left:-20.6pt;margin-top:-3.7pt;width:473.65pt;height:99.45pt;z-index:251666944;mso-width-relative:margin;mso-height-relative:margin" coordorigin="185,190" coordsize="59408,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">
                <v:rect id="Rectangle 311" o:spid="_x0000_s1027" style="position:absolute;left:11664;top:190;width:29880;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" fillcolor="#fbd4b4 [1305]" strokecolor="#bc4542 [3045]">
                  <v:shadow on="t" color="black" opacity="24903f" origin=",.5" offset="0,.55556mm"/>
                  <v:textbox inset="5.85pt,.7pt,5.85pt,.7pt">
                    <w:txbxContent>
                      <w:p w14:paraId="7D987A1B" w14:textId="77777777" w:rsidR="002B6E0D" w:rsidRDefault="002B6E0D" w:rsidP="00431C55">
                        <w:pPr>
                          <w:spacing w:line="360" w:lineRule="exact"/>
                        </w:pPr>
                      </w:p>
                      <w:p w14:paraId="5D91535F" w14:textId="77777777" w:rsidR="002B6E0D" w:rsidRDefault="002B6E0D" w:rsidP="00431C55">
                        <w:pPr>
                          <w:spacing w:line="360" w:lineRule="exact"/>
                        </w:pPr>
                      </w:p>
                      <w:p w14:paraId="2B383D34" w14:textId="77777777" w:rsidR="002B6E0D" w:rsidRDefault="002B6E0D" w:rsidP="00431C55">
                        <w:pPr>
                          <w:spacing w:line="360" w:lineRule="exact"/>
                        </w:pPr>
                      </w:p>
                      <w:p w14:paraId="2790B7A1" w14:textId="77777777" w:rsidR="002B6E0D" w:rsidRDefault="002B6E0D" w:rsidP="00431C55">
                        <w:pPr>
                          <w:spacing w:line="360" w:lineRule="exact"/>
                        </w:pPr>
                      </w:p>
                      <w:p w14:paraId="75E156C1" w14:textId="77777777" w:rsidR="002B6E0D" w:rsidRPr="00B069FB" w:rsidRDefault="00117AE5" w:rsidP="00431C55">
                        <w:pPr>
                          <w:spacing w:line="360" w:lineRule="exact"/>
                          <w:jc w:val="center"/>
                          <w:rPr>
                            <w:spacing w:val="-20"/>
                          </w:rPr>
                        </w:pPr>
                        <w:r>
                          <w:rPr>
                            <w:rFonts w:hint="eastAsia"/>
                            <w:spacing w:val="-20"/>
                          </w:rPr>
                          <w:t>公益</w:t>
                        </w:r>
                        <w:r w:rsidR="002B6E0D" w:rsidRPr="00B069FB">
                          <w:rPr>
                            <w:rFonts w:hint="eastAsia"/>
                            <w:spacing w:val="-20"/>
                          </w:rPr>
                          <w:t>社団法人　立川市シルバー人材センター</w:t>
                        </w:r>
                      </w:p>
                    </w:txbxContent>
                  </v:textbox>
                </v:rect>
                <v:rect id="Rectangle 312" o:spid="_x0000_s1028" style="position:absolute;left:185;top:190;width:10907;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" fillcolor="#fbd4b4 [1305]" strokecolor="#bc4542 [3045]">
                  <v:shadow on="t" color="black" opacity="24903f" origin=",.5" offset="0,.55556mm"/>
                  <v:textbox inset="0,1.05mm,0,.7pt">
                    <w:txbxContent>
                      <w:p w14:paraId="44EBEC96" w14:textId="77777777" w:rsidR="002B6E0D" w:rsidRPr="00117AE5" w:rsidRDefault="002B6E0D" w:rsidP="00431C55">
                        <w:pPr>
                          <w:spacing w:beforeLines="50" w:before="154" w:line="240" w:lineRule="exact"/>
                          <w:jc w:val="center"/>
                          <w:rPr>
                            <w:rFonts w:asciiTheme="minorEastAsia" w:eastAsiaTheme="minorEastAsia" w:hAnsiTheme="minorEastAsia"/>
                            <w:sz w:val="24"/>
                            <w:szCs w:val="24"/>
                            <w:lang w:eastAsia="zh-CN"/>
                          </w:rPr>
                        </w:pPr>
                        <w:r w:rsidRPr="00117AE5">
                          <w:rPr>
                            <w:rFonts w:asciiTheme="minorEastAsia" w:eastAsiaTheme="minorEastAsia" w:hAnsiTheme="minorEastAsia" w:hint="eastAsia"/>
                            <w:sz w:val="24"/>
                            <w:szCs w:val="24"/>
                            <w:lang w:eastAsia="zh-CN"/>
                          </w:rPr>
                          <w:t>会　報</w:t>
                        </w:r>
                      </w:p>
                      <w:p w14:paraId="29E01341" w14:textId="6DDA59EA" w:rsidR="002B6E0D" w:rsidRPr="00117AE5" w:rsidRDefault="002B6E0D" w:rsidP="00431C55">
                        <w:pPr>
                          <w:spacing w:beforeLines="50" w:before="154" w:afterLines="50" w:after="154" w:line="240" w:lineRule="exact"/>
                          <w:jc w:val="center"/>
                          <w:rPr>
                            <w:rFonts w:asciiTheme="minorEastAsia" w:eastAsiaTheme="minorEastAsia" w:hAnsiTheme="minorEastAsia"/>
                            <w:w w:val="90"/>
                            <w:sz w:val="21"/>
                            <w:szCs w:val="21"/>
                            <w:lang w:eastAsia="zh-CN"/>
                          </w:rPr>
                        </w:pPr>
                        <w:r w:rsidRPr="00117AE5">
                          <w:rPr>
                            <w:rFonts w:asciiTheme="minorEastAsia" w:eastAsiaTheme="minorEastAsia" w:hAnsiTheme="minorEastAsia" w:hint="eastAsia"/>
                            <w:w w:val="90"/>
                            <w:sz w:val="21"/>
                            <w:szCs w:val="21"/>
                            <w:lang w:eastAsia="zh-CN"/>
                          </w:rPr>
                          <w:t>No．</w:t>
                        </w:r>
                        <w:r w:rsidR="00150A30">
                          <w:rPr>
                            <w:rFonts w:asciiTheme="minorEastAsia" w:eastAsiaTheme="minorEastAsia" w:hAnsiTheme="minorEastAsia"/>
                            <w:w w:val="90"/>
                            <w:sz w:val="21"/>
                            <w:szCs w:val="21"/>
                            <w:lang w:eastAsia="zh-CN"/>
                          </w:rPr>
                          <w:t>16</w:t>
                        </w:r>
                        <w:r w:rsidR="008D142A">
                          <w:rPr>
                            <w:rFonts w:asciiTheme="minorEastAsia" w:eastAsiaTheme="minorEastAsia" w:hAnsiTheme="minorEastAsia" w:hint="eastAsia"/>
                            <w:w w:val="90"/>
                            <w:sz w:val="21"/>
                            <w:szCs w:val="21"/>
                            <w:lang w:eastAsia="zh-CN"/>
                          </w:rPr>
                          <w:t>8</w:t>
                        </w:r>
                        <w:r w:rsidRPr="00117AE5">
                          <w:rPr>
                            <w:rFonts w:asciiTheme="minorEastAsia" w:eastAsiaTheme="minorEastAsia" w:hAnsiTheme="minorEastAsia" w:hint="eastAsia"/>
                            <w:w w:val="90"/>
                            <w:sz w:val="21"/>
                            <w:szCs w:val="21"/>
                            <w:lang w:eastAsia="zh-CN"/>
                          </w:rPr>
                          <w:t>号</w:t>
                        </w:r>
                      </w:p>
                      <w:p w14:paraId="144F7983" w14:textId="46FF8E8C" w:rsidR="002B6E0D" w:rsidRPr="00117AE5" w:rsidRDefault="002B6E0D" w:rsidP="00431C55">
                        <w:pPr>
                          <w:spacing w:line="280" w:lineRule="exact"/>
                          <w:jc w:val="center"/>
                          <w:rPr>
                            <w:rFonts w:asciiTheme="minorEastAsia" w:eastAsiaTheme="minorEastAsia" w:hAnsiTheme="minorEastAsia"/>
                            <w:sz w:val="16"/>
                            <w:szCs w:val="16"/>
                            <w:lang w:eastAsia="zh-CN"/>
                          </w:rPr>
                        </w:pPr>
                        <w:r w:rsidRPr="00117AE5">
                          <w:rPr>
                            <w:rFonts w:asciiTheme="minorEastAsia" w:eastAsiaTheme="minorEastAsia" w:hAnsiTheme="minorEastAsia" w:hint="eastAsia"/>
                            <w:sz w:val="18"/>
                            <w:szCs w:val="18"/>
                            <w:lang w:eastAsia="zh-CN"/>
                          </w:rPr>
                          <w:t>令和</w:t>
                        </w:r>
                        <w:r w:rsidR="008D142A">
                          <w:rPr>
                            <w:rFonts w:asciiTheme="minorEastAsia" w:eastAsiaTheme="minorEastAsia" w:hAnsiTheme="minorEastAsia" w:hint="eastAsia"/>
                            <w:sz w:val="18"/>
                            <w:szCs w:val="18"/>
                            <w:lang w:eastAsia="zh-CN"/>
                          </w:rPr>
                          <w:t>7</w:t>
                        </w:r>
                        <w:r w:rsidRPr="00117AE5">
                          <w:rPr>
                            <w:rFonts w:asciiTheme="minorEastAsia" w:eastAsiaTheme="minorEastAsia" w:hAnsiTheme="minorEastAsia" w:hint="eastAsia"/>
                            <w:sz w:val="18"/>
                            <w:szCs w:val="18"/>
                            <w:lang w:eastAsia="zh-CN"/>
                          </w:rPr>
                          <w:t>年(202</w:t>
                        </w:r>
                        <w:r w:rsidR="008D142A">
                          <w:rPr>
                            <w:rFonts w:asciiTheme="minorEastAsia" w:eastAsiaTheme="minorEastAsia" w:hAnsiTheme="minorEastAsia" w:hint="eastAsia"/>
                            <w:sz w:val="18"/>
                            <w:szCs w:val="18"/>
                            <w:lang w:eastAsia="zh-CN"/>
                          </w:rPr>
                          <w:t>5</w:t>
                        </w:r>
                        <w:r w:rsidRPr="00117AE5">
                          <w:rPr>
                            <w:rFonts w:asciiTheme="minorEastAsia" w:eastAsiaTheme="minorEastAsia" w:hAnsiTheme="minorEastAsia" w:hint="eastAsia"/>
                            <w:sz w:val="18"/>
                            <w:szCs w:val="18"/>
                            <w:lang w:eastAsia="zh-CN"/>
                          </w:rPr>
                          <w:t>年</w:t>
                        </w:r>
                        <w:r w:rsidRPr="00117AE5">
                          <w:rPr>
                            <w:rFonts w:asciiTheme="minorEastAsia" w:eastAsiaTheme="minorEastAsia" w:hAnsiTheme="minorEastAsia" w:hint="eastAsia"/>
                            <w:sz w:val="16"/>
                            <w:szCs w:val="16"/>
                            <w:lang w:eastAsia="zh-CN"/>
                          </w:rPr>
                          <w:t>)</w:t>
                        </w:r>
                      </w:p>
                      <w:p w14:paraId="47F54259" w14:textId="77777777" w:rsidR="002B6E0D" w:rsidRPr="00117AE5" w:rsidRDefault="002B6E0D" w:rsidP="00431C55">
                        <w:pPr>
                          <w:spacing w:line="280" w:lineRule="exact"/>
                          <w:jc w:val="center"/>
                          <w:rPr>
                            <w:rFonts w:asciiTheme="minorEastAsia" w:eastAsiaTheme="minorEastAsia" w:hAnsiTheme="minorEastAsia"/>
                            <w:sz w:val="18"/>
                            <w:szCs w:val="18"/>
                            <w:lang w:eastAsia="zh-TW"/>
                          </w:rPr>
                        </w:pPr>
                        <w:r w:rsidRPr="00117AE5">
                          <w:rPr>
                            <w:rFonts w:asciiTheme="minorEastAsia" w:eastAsiaTheme="minorEastAsia" w:hAnsiTheme="minorEastAsia" w:hint="eastAsia"/>
                            <w:sz w:val="18"/>
                            <w:szCs w:val="18"/>
                            <w:lang w:eastAsia="zh-TW"/>
                          </w:rPr>
                          <w:t>12月</w:t>
                        </w:r>
                        <w:r w:rsidR="00117AE5">
                          <w:rPr>
                            <w:rFonts w:asciiTheme="minorEastAsia" w:eastAsiaTheme="minorEastAsia" w:hAnsiTheme="minorEastAsia" w:hint="eastAsia"/>
                            <w:sz w:val="18"/>
                            <w:szCs w:val="18"/>
                            <w:lang w:eastAsia="zh-TW"/>
                          </w:rPr>
                          <w:t>1</w:t>
                        </w:r>
                        <w:r w:rsidRPr="00117AE5">
                          <w:rPr>
                            <w:rFonts w:asciiTheme="minorEastAsia" w:eastAsiaTheme="minorEastAsia" w:hAnsiTheme="minorEastAsia" w:hint="eastAsia"/>
                            <w:sz w:val="18"/>
                            <w:szCs w:val="18"/>
                            <w:lang w:eastAsia="zh-TW"/>
                          </w:rPr>
                          <w:t>日発行</w:t>
                        </w:r>
                      </w:p>
                      <w:p w14:paraId="26FF2D2C" w14:textId="525EF955" w:rsidR="002B6E0D" w:rsidRPr="00117AE5" w:rsidRDefault="002B6E0D" w:rsidP="00431C55">
                        <w:pPr>
                          <w:spacing w:line="280" w:lineRule="exact"/>
                          <w:jc w:val="center"/>
                          <w:rPr>
                            <w:rFonts w:asciiTheme="minorEastAsia" w:eastAsiaTheme="minorEastAsia" w:hAnsiTheme="minorEastAsia"/>
                            <w:sz w:val="18"/>
                            <w:szCs w:val="18"/>
                          </w:rPr>
                        </w:pPr>
                        <w:r w:rsidRPr="00117AE5">
                          <w:rPr>
                            <w:rFonts w:asciiTheme="minorEastAsia" w:eastAsiaTheme="minorEastAsia" w:hAnsiTheme="minorEastAsia" w:hint="eastAsia"/>
                            <w:sz w:val="18"/>
                            <w:szCs w:val="18"/>
                            <w:lang w:eastAsia="zh-TW"/>
                          </w:rPr>
                          <w:t xml:space="preserve">発行人 </w:t>
                        </w:r>
                        <w:r w:rsidR="008D142A">
                          <w:rPr>
                            <w:rFonts w:asciiTheme="minorEastAsia" w:eastAsiaTheme="minorEastAsia" w:hAnsiTheme="minorEastAsia" w:hint="eastAsia"/>
                            <w:sz w:val="18"/>
                            <w:szCs w:val="18"/>
                          </w:rPr>
                          <w:t>水本博文</w:t>
                        </w:r>
                      </w:p>
                    </w:txbxContent>
                  </v:textbox>
                </v:rect>
                <v:rect id="Rectangle 313" o:spid="_x0000_s1029" style="position:absolute;left:42163;top:190;width:17431;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" fillcolor="#fbd4b4 [1305]" strokecolor="#bc4542 [3045]">
                  <v:shadow on="t" color="black" opacity="24903f" origin=",.5" offset="0,.55556mm"/>
                  <v:textbox inset="1mm,1.45mm,1mm,.7pt">
                    <w:txbxContent>
                      <w:p w14:paraId="6423B10C" w14:textId="1290AA16" w:rsidR="002B6E0D" w:rsidRPr="00265F25" w:rsidRDefault="002B6E0D" w:rsidP="003503DB">
                        <w:pPr>
                          <w:spacing w:before="80" w:line="200" w:lineRule="exact"/>
                          <w:rPr>
                            <w:rFonts w:ascii="ＭＳ 明朝" w:hAnsi="ＭＳ 明朝"/>
                            <w:sz w:val="16"/>
                            <w:szCs w:val="16"/>
                            <w:lang w:eastAsia="zh-TW"/>
                          </w:rPr>
                        </w:pPr>
                        <w:r w:rsidRPr="00265F25">
                          <w:rPr>
                            <w:rFonts w:ascii="ＭＳ 明朝" w:hAnsi="ＭＳ 明朝" w:hint="eastAsia"/>
                            <w:sz w:val="16"/>
                            <w:szCs w:val="16"/>
                            <w:lang w:eastAsia="zh-TW"/>
                          </w:rPr>
                          <w:t>会員数(</w:t>
                        </w:r>
                        <w:r>
                          <w:rPr>
                            <w:rFonts w:ascii="ＭＳ 明朝" w:hAnsi="ＭＳ 明朝" w:hint="eastAsia"/>
                            <w:sz w:val="16"/>
                            <w:szCs w:val="16"/>
                            <w:lang w:eastAsia="zh-TW"/>
                          </w:rPr>
                          <w:t>令和</w:t>
                        </w:r>
                        <w:r w:rsidR="008D142A">
                          <w:rPr>
                            <w:rFonts w:ascii="ＭＳ 明朝" w:hAnsi="ＭＳ 明朝" w:hint="eastAsia"/>
                            <w:sz w:val="16"/>
                            <w:szCs w:val="16"/>
                            <w:lang w:eastAsia="zh-TW"/>
                          </w:rPr>
                          <w:t>７</w:t>
                        </w:r>
                        <w:r w:rsidRPr="00265F25">
                          <w:rPr>
                            <w:rFonts w:ascii="ＭＳ 明朝" w:hAnsi="ＭＳ 明朝" w:hint="eastAsia"/>
                            <w:sz w:val="16"/>
                            <w:szCs w:val="16"/>
                            <w:lang w:eastAsia="zh-TW"/>
                          </w:rPr>
                          <w:t>年</w:t>
                        </w:r>
                        <w:r w:rsidR="00F626A4">
                          <w:rPr>
                            <w:rFonts w:ascii="ＭＳ 明朝" w:hAnsi="ＭＳ 明朝"/>
                            <w:sz w:val="16"/>
                            <w:szCs w:val="16"/>
                            <w:lang w:eastAsia="zh-TW"/>
                          </w:rPr>
                          <w:t>11</w:t>
                        </w:r>
                        <w:r w:rsidRPr="00265F25">
                          <w:rPr>
                            <w:rFonts w:ascii="ＭＳ 明朝" w:hAnsi="ＭＳ 明朝" w:hint="eastAsia"/>
                            <w:sz w:val="16"/>
                            <w:szCs w:val="16"/>
                            <w:lang w:eastAsia="zh-TW"/>
                          </w:rPr>
                          <w:t>月</w:t>
                        </w:r>
                        <w:r w:rsidR="00117AE5">
                          <w:rPr>
                            <w:rFonts w:ascii="ＭＳ 明朝" w:hAnsi="ＭＳ 明朝" w:hint="eastAsia"/>
                            <w:sz w:val="16"/>
                            <w:szCs w:val="16"/>
                            <w:lang w:eastAsia="zh-TW"/>
                          </w:rPr>
                          <w:t>30</w:t>
                        </w:r>
                        <w:r w:rsidRPr="00265F25">
                          <w:rPr>
                            <w:rFonts w:ascii="ＭＳ 明朝" w:hAnsi="ＭＳ 明朝" w:hint="eastAsia"/>
                            <w:sz w:val="16"/>
                            <w:szCs w:val="16"/>
                            <w:lang w:eastAsia="zh-TW"/>
                          </w:rPr>
                          <w:t>日現在)</w:t>
                        </w:r>
                      </w:p>
                      <w:p w14:paraId="484BF692" w14:textId="0CE711F3" w:rsidR="002B6E0D" w:rsidRPr="00265F25" w:rsidRDefault="00117AE5" w:rsidP="003503DB">
                        <w:pPr>
                          <w:spacing w:line="200" w:lineRule="exact"/>
                          <w:jc w:val="right"/>
                          <w:rPr>
                            <w:rFonts w:ascii="ＭＳ 明朝" w:hAnsi="ＭＳ 明朝"/>
                            <w:sz w:val="16"/>
                            <w:szCs w:val="16"/>
                            <w:lang w:eastAsia="zh-TW"/>
                          </w:rPr>
                        </w:pPr>
                        <w:r>
                          <w:rPr>
                            <w:rFonts w:ascii="ＭＳ 明朝" w:hAnsi="ＭＳ 明朝" w:hint="eastAsia"/>
                            <w:sz w:val="16"/>
                            <w:szCs w:val="16"/>
                            <w:lang w:eastAsia="zh-TW"/>
                          </w:rPr>
                          <w:t>1,</w:t>
                        </w:r>
                        <w:r w:rsidR="00B171BC">
                          <w:rPr>
                            <w:rFonts w:ascii="ＭＳ 明朝" w:hAnsi="ＭＳ 明朝" w:hint="eastAsia"/>
                            <w:sz w:val="16"/>
                            <w:szCs w:val="16"/>
                          </w:rPr>
                          <w:t>4</w:t>
                        </w:r>
                        <w:r w:rsidR="004710B8">
                          <w:rPr>
                            <w:rFonts w:ascii="ＭＳ 明朝" w:hAnsi="ＭＳ 明朝" w:hint="eastAsia"/>
                            <w:sz w:val="16"/>
                            <w:szCs w:val="16"/>
                          </w:rPr>
                          <w:t>29</w:t>
                        </w:r>
                        <w:r w:rsidR="002B6E0D" w:rsidRPr="00265F25">
                          <w:rPr>
                            <w:rFonts w:ascii="ＭＳ 明朝" w:hAnsi="ＭＳ 明朝" w:hint="eastAsia"/>
                            <w:sz w:val="16"/>
                            <w:szCs w:val="16"/>
                            <w:lang w:eastAsia="zh-TW"/>
                          </w:rPr>
                          <w:t>名(男</w:t>
                        </w:r>
                        <w:r w:rsidR="00B171BC">
                          <w:rPr>
                            <w:rFonts w:ascii="ＭＳ 明朝" w:hAnsi="ＭＳ 明朝" w:hint="eastAsia"/>
                            <w:sz w:val="16"/>
                            <w:szCs w:val="16"/>
                          </w:rPr>
                          <w:t>1,00</w:t>
                        </w:r>
                        <w:r w:rsidR="004710B8">
                          <w:rPr>
                            <w:rFonts w:ascii="ＭＳ 明朝" w:hAnsi="ＭＳ 明朝" w:hint="eastAsia"/>
                            <w:sz w:val="16"/>
                            <w:szCs w:val="16"/>
                          </w:rPr>
                          <w:t>3</w:t>
                        </w:r>
                        <w:r w:rsidR="00B171BC">
                          <w:rPr>
                            <w:rFonts w:ascii="ＭＳ 明朝" w:hAnsi="ＭＳ 明朝" w:hint="eastAsia"/>
                            <w:sz w:val="16"/>
                            <w:szCs w:val="16"/>
                          </w:rPr>
                          <w:t>名</w:t>
                        </w:r>
                        <w:r w:rsidR="002B6E0D" w:rsidRPr="00265F25">
                          <w:rPr>
                            <w:rFonts w:ascii="ＭＳ 明朝" w:hAnsi="ＭＳ 明朝" w:hint="eastAsia"/>
                            <w:sz w:val="16"/>
                            <w:szCs w:val="16"/>
                            <w:lang w:eastAsia="zh-TW"/>
                          </w:rPr>
                          <w:t xml:space="preserve"> 女</w:t>
                        </w:r>
                        <w:r w:rsidR="00150A30">
                          <w:rPr>
                            <w:rFonts w:ascii="ＭＳ 明朝" w:hAnsi="ＭＳ 明朝"/>
                            <w:sz w:val="16"/>
                            <w:szCs w:val="16"/>
                            <w:lang w:eastAsia="zh-TW"/>
                          </w:rPr>
                          <w:t>4</w:t>
                        </w:r>
                        <w:r w:rsidR="00B171BC">
                          <w:rPr>
                            <w:rFonts w:ascii="ＭＳ 明朝" w:hAnsi="ＭＳ 明朝" w:hint="eastAsia"/>
                            <w:sz w:val="16"/>
                            <w:szCs w:val="16"/>
                          </w:rPr>
                          <w:t>2</w:t>
                        </w:r>
                        <w:r w:rsidR="004710B8">
                          <w:rPr>
                            <w:rFonts w:ascii="ＭＳ 明朝" w:hAnsi="ＭＳ 明朝" w:hint="eastAsia"/>
                            <w:sz w:val="16"/>
                            <w:szCs w:val="16"/>
                          </w:rPr>
                          <w:t>6</w:t>
                        </w:r>
                        <w:r w:rsidR="002B6E0D" w:rsidRPr="00265F25">
                          <w:rPr>
                            <w:rFonts w:ascii="ＭＳ 明朝" w:hAnsi="ＭＳ 明朝" w:hint="eastAsia"/>
                            <w:sz w:val="16"/>
                            <w:szCs w:val="16"/>
                            <w:lang w:eastAsia="zh-TW"/>
                          </w:rPr>
                          <w:t>名)</w:t>
                        </w:r>
                      </w:p>
                      <w:p w14:paraId="253F1762" w14:textId="77777777" w:rsidR="002B6E0D" w:rsidRPr="009D30F1" w:rsidRDefault="002B6E0D" w:rsidP="003503DB">
                        <w:pPr>
                          <w:spacing w:before="120" w:line="200" w:lineRule="exact"/>
                          <w:rPr>
                            <w:rFonts w:ascii="ＭＳ 明朝" w:hAnsi="ＭＳ 明朝"/>
                            <w:sz w:val="16"/>
                            <w:szCs w:val="16"/>
                            <w:lang w:eastAsia="zh-TW"/>
                          </w:rPr>
                        </w:pPr>
                        <w:r w:rsidRPr="009D30F1">
                          <w:rPr>
                            <w:rFonts w:ascii="ＭＳ 明朝" w:hAnsi="ＭＳ 明朝" w:hint="eastAsia"/>
                            <w:sz w:val="16"/>
                            <w:szCs w:val="16"/>
                            <w:lang w:eastAsia="zh-TW"/>
                          </w:rPr>
                          <w:t>本部事務局　柴崎町1－17－7</w:t>
                        </w:r>
                      </w:p>
                      <w:p w14:paraId="0070C400" w14:textId="77777777" w:rsidR="002B6E0D" w:rsidRPr="009D30F1" w:rsidRDefault="002B6E0D" w:rsidP="003503DB">
                        <w:pPr>
                          <w:spacing w:line="200" w:lineRule="exact"/>
                          <w:ind w:firstLineChars="50" w:firstLine="79"/>
                          <w:jc w:val="right"/>
                          <w:rPr>
                            <w:rFonts w:ascii="ＭＳ 明朝" w:hAnsi="ＭＳ 明朝"/>
                            <w:sz w:val="16"/>
                            <w:szCs w:val="16"/>
                            <w:lang w:eastAsia="zh-TW"/>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2"/>
                            <w:lang w:eastAsia="zh-TW"/>
                          </w:rPr>
                          <w:t>042</w:t>
                        </w:r>
                        <w:r w:rsidRPr="003503DB">
                          <w:rPr>
                            <w:rFonts w:ascii="ＭＳ 明朝" w:hAnsi="ＭＳ 明朝" w:hint="eastAsia"/>
                            <w:spacing w:val="21"/>
                            <w:kern w:val="0"/>
                            <w:sz w:val="16"/>
                            <w:szCs w:val="16"/>
                            <w:fitText w:val="1400" w:id="-866354432"/>
                            <w:lang w:eastAsia="zh-TW"/>
                          </w:rPr>
                          <w:t>－</w:t>
                        </w:r>
                        <w:r w:rsidRPr="003503DB">
                          <w:rPr>
                            <w:rFonts w:ascii="ＭＳ 明朝" w:hAnsi="ＭＳ 明朝"/>
                            <w:spacing w:val="21"/>
                            <w:kern w:val="0"/>
                            <w:sz w:val="16"/>
                            <w:szCs w:val="16"/>
                            <w:fitText w:val="1400" w:id="-866354432"/>
                            <w:lang w:eastAsia="zh-TW"/>
                          </w:rPr>
                          <w:t>527</w:t>
                        </w:r>
                        <w:r w:rsidRPr="003503DB">
                          <w:rPr>
                            <w:rFonts w:ascii="ＭＳ 明朝" w:hAnsi="ＭＳ 明朝" w:hint="eastAsia"/>
                            <w:spacing w:val="21"/>
                            <w:kern w:val="0"/>
                            <w:sz w:val="16"/>
                            <w:szCs w:val="16"/>
                            <w:fitText w:val="1400" w:id="-866354432"/>
                            <w:lang w:eastAsia="zh-TW"/>
                          </w:rPr>
                          <w:t>－</w:t>
                        </w:r>
                        <w:r w:rsidRPr="003503DB">
                          <w:rPr>
                            <w:rFonts w:ascii="ＭＳ 明朝" w:hAnsi="ＭＳ 明朝"/>
                            <w:spacing w:val="21"/>
                            <w:kern w:val="0"/>
                            <w:sz w:val="16"/>
                            <w:szCs w:val="16"/>
                            <w:fitText w:val="1400" w:id="-866354432"/>
                            <w:lang w:eastAsia="zh-TW"/>
                          </w:rPr>
                          <w:t>220</w:t>
                        </w:r>
                        <w:r w:rsidRPr="003503DB">
                          <w:rPr>
                            <w:rFonts w:ascii="ＭＳ 明朝" w:hAnsi="ＭＳ 明朝"/>
                            <w:spacing w:val="7"/>
                            <w:kern w:val="0"/>
                            <w:sz w:val="16"/>
                            <w:szCs w:val="16"/>
                            <w:fitText w:val="1400" w:id="-866354432"/>
                            <w:lang w:eastAsia="zh-TW"/>
                          </w:rPr>
                          <w:t>4</w:t>
                        </w:r>
                      </w:p>
                      <w:p w14:paraId="011BECBA" w14:textId="77777777" w:rsidR="002B6E0D" w:rsidRPr="009D30F1" w:rsidRDefault="002B6E0D" w:rsidP="003503DB">
                        <w:pPr>
                          <w:spacing w:line="200" w:lineRule="exact"/>
                          <w:rPr>
                            <w:rFonts w:ascii="ＭＳ 明朝" w:hAnsi="ＭＳ 明朝"/>
                            <w:sz w:val="16"/>
                            <w:szCs w:val="16"/>
                            <w:lang w:eastAsia="zh-TW"/>
                          </w:rPr>
                        </w:pPr>
                        <w:r w:rsidRPr="009D30F1">
                          <w:rPr>
                            <w:rFonts w:ascii="ＭＳ 明朝" w:hAnsi="ＭＳ 明朝" w:hint="eastAsia"/>
                            <w:sz w:val="16"/>
                            <w:szCs w:val="16"/>
                            <w:lang w:eastAsia="zh-TW"/>
                          </w:rPr>
                          <w:t>錦支部　錦町6－15－20</w:t>
                        </w:r>
                      </w:p>
                      <w:p w14:paraId="27553BF1" w14:textId="77777777" w:rsidR="002B6E0D" w:rsidRPr="009D30F1"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3503DB">
                          <w:rPr>
                            <w:rFonts w:ascii="ＭＳ 明朝" w:hAnsi="ＭＳ 明朝"/>
                            <w:spacing w:val="21"/>
                            <w:kern w:val="0"/>
                            <w:sz w:val="16"/>
                            <w:szCs w:val="16"/>
                            <w:fitText w:val="1400" w:id="-866354431"/>
                          </w:rPr>
                          <w:t>042</w:t>
                        </w:r>
                        <w:r w:rsidRPr="003503DB">
                          <w:rPr>
                            <w:rFonts w:ascii="ＭＳ 明朝" w:hAnsi="ＭＳ 明朝" w:hint="eastAsia"/>
                            <w:spacing w:val="21"/>
                            <w:kern w:val="0"/>
                            <w:sz w:val="16"/>
                            <w:szCs w:val="16"/>
                            <w:fitText w:val="1400" w:id="-866354431"/>
                          </w:rPr>
                          <w:t>－</w:t>
                        </w:r>
                        <w:r w:rsidRPr="003503DB">
                          <w:rPr>
                            <w:rFonts w:ascii="ＭＳ 明朝" w:hAnsi="ＭＳ 明朝"/>
                            <w:spacing w:val="21"/>
                            <w:kern w:val="0"/>
                            <w:sz w:val="16"/>
                            <w:szCs w:val="16"/>
                            <w:fitText w:val="1400" w:id="-866354431"/>
                          </w:rPr>
                          <w:t>5</w:t>
                        </w:r>
                        <w:r w:rsidRPr="003503DB">
                          <w:rPr>
                            <w:rFonts w:ascii="ＭＳ 明朝" w:hAnsi="ＭＳ 明朝" w:hint="eastAsia"/>
                            <w:spacing w:val="21"/>
                            <w:kern w:val="0"/>
                            <w:sz w:val="16"/>
                            <w:szCs w:val="16"/>
                            <w:fitText w:val="1400" w:id="-866354431"/>
                          </w:rPr>
                          <w:t>28－804</w:t>
                        </w:r>
                        <w:r w:rsidRPr="003503DB">
                          <w:rPr>
                            <w:rFonts w:ascii="ＭＳ 明朝" w:hAnsi="ＭＳ 明朝" w:hint="eastAsia"/>
                            <w:spacing w:val="7"/>
                            <w:kern w:val="0"/>
                            <w:sz w:val="16"/>
                            <w:szCs w:val="16"/>
                            <w:fitText w:val="1400" w:id="-866354431"/>
                          </w:rPr>
                          <w:t>1</w:t>
                        </w:r>
                      </w:p>
                      <w:p w14:paraId="0BE95D83" w14:textId="77777777" w:rsidR="002B6E0D" w:rsidRPr="009D30F1" w:rsidRDefault="002B6E0D"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12B52453" w14:textId="77777777" w:rsidR="002B6E0D" w:rsidRPr="00F05704" w:rsidRDefault="002B6E0D"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117AE5">
                          <w:rPr>
                            <w:rFonts w:ascii="ＭＳ 明朝" w:hAnsi="ＭＳ 明朝"/>
                            <w:spacing w:val="21"/>
                            <w:kern w:val="0"/>
                            <w:sz w:val="16"/>
                            <w:szCs w:val="16"/>
                            <w:fitText w:val="1400" w:id="-866354427"/>
                          </w:rPr>
                          <w:t>042</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534</w:t>
                        </w:r>
                        <w:r w:rsidRPr="00117AE5">
                          <w:rPr>
                            <w:rFonts w:ascii="ＭＳ 明朝" w:hAnsi="ＭＳ 明朝" w:hint="eastAsia"/>
                            <w:spacing w:val="21"/>
                            <w:kern w:val="0"/>
                            <w:sz w:val="16"/>
                            <w:szCs w:val="16"/>
                            <w:fitText w:val="1400" w:id="-866354427"/>
                          </w:rPr>
                          <w:t>－</w:t>
                        </w:r>
                        <w:r w:rsidRPr="00117AE5">
                          <w:rPr>
                            <w:rFonts w:ascii="ＭＳ 明朝" w:hAnsi="ＭＳ 明朝"/>
                            <w:spacing w:val="21"/>
                            <w:kern w:val="0"/>
                            <w:sz w:val="16"/>
                            <w:szCs w:val="16"/>
                            <w:fitText w:val="1400" w:id="-866354427"/>
                          </w:rPr>
                          <w:t>322</w:t>
                        </w:r>
                        <w:r w:rsidRPr="00117AE5">
                          <w:rPr>
                            <w:rFonts w:ascii="ＭＳ 明朝" w:hAnsi="ＭＳ 明朝"/>
                            <w:spacing w:val="7"/>
                            <w:kern w:val="0"/>
                            <w:sz w:val="16"/>
                            <w:szCs w:val="16"/>
                            <w:fitText w:val="1400" w:id="-866354427"/>
                          </w:rPr>
                          <w:t>2</w:t>
                        </w:r>
                      </w:p>
                    </w:txbxContent>
                  </v:textbox>
                </v:rect>
                <v:rect id="正方形/長方形 18" o:spid="_x0000_s1030" style="position:absolute;left:12056;top:1488;width:29285;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78E23F17" w14:textId="77777777" w:rsidR="002B6E0D" w:rsidRPr="00117AE5" w:rsidRDefault="002B6E0D" w:rsidP="00431C55">
                        <w:pPr>
                          <w:jc w:val="center"/>
                          <w:rPr>
                            <w:rFonts w:ascii="HG明朝B" w:eastAsia="HG明朝B"/>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117AE5">
                          <w:rPr>
                            <w:rFonts w:ascii="HG明朝B" w:eastAsia="HG明朝B" w:hint="eastAsia"/>
                            <w:b/>
                            <w:color w:val="FF0000"/>
                            <w:spacing w:val="-40"/>
                            <w:sz w:val="70"/>
                            <w:szCs w:val="7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v:textbox>
                </v:rect>
              </v:group>
            </w:pict>
          </mc:Fallback>
        </mc:AlternateContent>
      </w:r>
    </w:p>
    <w:p w14:paraId="47AD8FFA" w14:textId="77777777" w:rsidR="002B6E0D" w:rsidRDefault="002B6E0D" w:rsidP="008D142A">
      <w:pPr>
        <w:rPr>
          <w:sz w:val="21"/>
          <w:szCs w:val="21"/>
        </w:rPr>
      </w:pPr>
    </w:p>
    <w:p w14:paraId="6879387E" w14:textId="77777777" w:rsidR="004873C9" w:rsidRPr="004C2DA6" w:rsidRDefault="004873C9" w:rsidP="008D142A">
      <w:pPr>
        <w:rPr>
          <w:sz w:val="21"/>
          <w:szCs w:val="21"/>
        </w:rPr>
      </w:pPr>
    </w:p>
    <w:p w14:paraId="0D792F57" w14:textId="77777777" w:rsidR="004873C9" w:rsidRPr="004C2DA6" w:rsidRDefault="004873C9" w:rsidP="008D142A">
      <w:pPr>
        <w:rPr>
          <w:sz w:val="21"/>
          <w:szCs w:val="21"/>
        </w:rPr>
      </w:pPr>
    </w:p>
    <w:p w14:paraId="7D19CFDA" w14:textId="306B6A80" w:rsidR="004873C9" w:rsidRPr="004C2DA6" w:rsidRDefault="004873C9" w:rsidP="008D142A">
      <w:pPr>
        <w:rPr>
          <w:sz w:val="21"/>
          <w:szCs w:val="21"/>
        </w:rPr>
      </w:pPr>
    </w:p>
    <w:p w14:paraId="6247E7B0" w14:textId="77777777" w:rsidR="004873C9" w:rsidRPr="004C2DA6" w:rsidRDefault="004873C9" w:rsidP="008D142A">
      <w:pPr>
        <w:rPr>
          <w:sz w:val="21"/>
          <w:szCs w:val="21"/>
        </w:rPr>
      </w:pPr>
    </w:p>
    <w:p w14:paraId="7B9030C3" w14:textId="77777777" w:rsidR="004873C9" w:rsidRDefault="004873C9" w:rsidP="008D142A">
      <w:pPr>
        <w:rPr>
          <w:sz w:val="21"/>
          <w:szCs w:val="21"/>
        </w:rPr>
      </w:pPr>
    </w:p>
    <w:p w14:paraId="2DA0508B" w14:textId="77777777" w:rsidR="008D142A" w:rsidRDefault="008D142A" w:rsidP="008D142A">
      <w:pPr>
        <w:rPr>
          <w:sz w:val="21"/>
          <w:szCs w:val="21"/>
        </w:rPr>
      </w:pPr>
    </w:p>
    <w:p w14:paraId="532745C7" w14:textId="5F11594C" w:rsidR="008D142A" w:rsidRDefault="008D142A" w:rsidP="008D142A">
      <w:pPr>
        <w:rPr>
          <w:sz w:val="21"/>
          <w:szCs w:val="21"/>
        </w:rPr>
      </w:pPr>
    </w:p>
    <w:p w14:paraId="11F791FE" w14:textId="77777777" w:rsidR="008D142A" w:rsidRDefault="008D142A" w:rsidP="008D142A">
      <w:pPr>
        <w:rPr>
          <w:sz w:val="21"/>
          <w:szCs w:val="21"/>
        </w:rPr>
      </w:pPr>
    </w:p>
    <w:p w14:paraId="16B7FEE4" w14:textId="77777777" w:rsidR="008D142A" w:rsidRDefault="008D142A" w:rsidP="008D142A">
      <w:pPr>
        <w:rPr>
          <w:sz w:val="21"/>
          <w:szCs w:val="21"/>
        </w:rPr>
      </w:pPr>
    </w:p>
    <w:p w14:paraId="1E7A1CBC" w14:textId="77777777" w:rsidR="008D142A" w:rsidRDefault="008D142A" w:rsidP="008D142A">
      <w:pPr>
        <w:rPr>
          <w:sz w:val="21"/>
          <w:szCs w:val="21"/>
        </w:rPr>
      </w:pPr>
    </w:p>
    <w:p w14:paraId="05F69695" w14:textId="77777777" w:rsidR="008D142A" w:rsidRDefault="008D142A" w:rsidP="008D142A">
      <w:pPr>
        <w:rPr>
          <w:sz w:val="21"/>
          <w:szCs w:val="21"/>
        </w:rPr>
      </w:pPr>
    </w:p>
    <w:p w14:paraId="51974214" w14:textId="307F6DF3" w:rsidR="008D142A" w:rsidRDefault="008D142A" w:rsidP="008D142A">
      <w:pPr>
        <w:rPr>
          <w:sz w:val="21"/>
          <w:szCs w:val="21"/>
        </w:rPr>
      </w:pPr>
    </w:p>
    <w:p w14:paraId="473A19CE" w14:textId="77777777" w:rsidR="008D142A" w:rsidRDefault="008D142A" w:rsidP="008D142A">
      <w:pPr>
        <w:rPr>
          <w:sz w:val="21"/>
          <w:szCs w:val="21"/>
        </w:rPr>
      </w:pPr>
    </w:p>
    <w:p w14:paraId="6CC4D60A" w14:textId="77777777" w:rsidR="008D142A" w:rsidRDefault="008D142A" w:rsidP="008D142A">
      <w:pPr>
        <w:rPr>
          <w:sz w:val="21"/>
          <w:szCs w:val="21"/>
        </w:rPr>
      </w:pPr>
    </w:p>
    <w:p w14:paraId="75097833" w14:textId="77777777" w:rsidR="008D142A" w:rsidRDefault="008D142A" w:rsidP="008D142A">
      <w:pPr>
        <w:rPr>
          <w:sz w:val="21"/>
          <w:szCs w:val="21"/>
        </w:rPr>
      </w:pPr>
    </w:p>
    <w:p w14:paraId="69082622" w14:textId="25690FF4" w:rsidR="008D142A" w:rsidRDefault="008D142A" w:rsidP="008D142A">
      <w:pPr>
        <w:rPr>
          <w:sz w:val="21"/>
          <w:szCs w:val="21"/>
        </w:rPr>
      </w:pPr>
    </w:p>
    <w:p w14:paraId="73D2DD1C" w14:textId="44A1F322" w:rsidR="008D142A" w:rsidRDefault="008D142A" w:rsidP="008D142A">
      <w:pPr>
        <w:rPr>
          <w:sz w:val="21"/>
          <w:szCs w:val="21"/>
        </w:rPr>
      </w:pPr>
    </w:p>
    <w:p w14:paraId="7F539A0C" w14:textId="4BE29DA5" w:rsidR="008D142A" w:rsidRDefault="008D142A" w:rsidP="008D142A">
      <w:pPr>
        <w:rPr>
          <w:sz w:val="21"/>
          <w:szCs w:val="21"/>
        </w:rPr>
      </w:pPr>
    </w:p>
    <w:p w14:paraId="3A681D51" w14:textId="6BC20B83" w:rsidR="008D142A" w:rsidRDefault="008D142A" w:rsidP="008D142A">
      <w:pPr>
        <w:rPr>
          <w:sz w:val="21"/>
          <w:szCs w:val="21"/>
        </w:rPr>
      </w:pPr>
    </w:p>
    <w:p w14:paraId="0470956C" w14:textId="0E409D6C" w:rsidR="008D142A" w:rsidRDefault="001151CE" w:rsidP="008D142A">
      <w:pPr>
        <w:rPr>
          <w:sz w:val="21"/>
          <w:szCs w:val="21"/>
        </w:rPr>
      </w:pPr>
      <w:r>
        <w:rPr>
          <w:noProof/>
        </w:rPr>
        <w:drawing>
          <wp:anchor distT="0" distB="0" distL="114300" distR="114300" simplePos="0" relativeHeight="251798016" behindDoc="0" locked="0" layoutInCell="1" allowOverlap="1" wp14:anchorId="740BD68F" wp14:editId="22A4A1C1">
            <wp:simplePos x="0" y="0"/>
            <wp:positionH relativeFrom="column">
              <wp:posOffset>-122413</wp:posOffset>
            </wp:positionH>
            <wp:positionV relativeFrom="paragraph">
              <wp:posOffset>842502</wp:posOffset>
            </wp:positionV>
            <wp:extent cx="4962809" cy="3342005"/>
            <wp:effectExtent l="0" t="8890" r="635" b="635"/>
            <wp:wrapNone/>
            <wp:docPr id="205269637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27" r="4474"/>
                    <a:stretch>
                      <a:fillRect/>
                    </a:stretch>
                  </pic:blipFill>
                  <pic:spPr bwMode="auto">
                    <a:xfrm rot="16200000">
                      <a:off x="0" y="0"/>
                      <a:ext cx="4962809" cy="3342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9DC306" w14:textId="45536B84" w:rsidR="008D142A" w:rsidRDefault="008D142A" w:rsidP="008D142A">
      <w:pPr>
        <w:rPr>
          <w:sz w:val="21"/>
          <w:szCs w:val="21"/>
        </w:rPr>
      </w:pPr>
    </w:p>
    <w:p w14:paraId="0ADDE07B" w14:textId="67FF5936" w:rsidR="008D142A" w:rsidRDefault="008D142A" w:rsidP="008D142A">
      <w:pPr>
        <w:rPr>
          <w:sz w:val="21"/>
          <w:szCs w:val="21"/>
        </w:rPr>
      </w:pPr>
    </w:p>
    <w:p w14:paraId="0C002530" w14:textId="7FE967DD" w:rsidR="008D142A" w:rsidRDefault="008D142A" w:rsidP="008D142A">
      <w:pPr>
        <w:rPr>
          <w:sz w:val="21"/>
          <w:szCs w:val="21"/>
        </w:rPr>
      </w:pPr>
    </w:p>
    <w:p w14:paraId="0AC91FFD" w14:textId="51B65110" w:rsidR="008D142A" w:rsidRPr="00DF3F04" w:rsidRDefault="008D142A" w:rsidP="008D142A">
      <w:pPr>
        <w:rPr>
          <w:sz w:val="21"/>
          <w:szCs w:val="21"/>
          <w:u w:val="single"/>
        </w:rPr>
      </w:pPr>
    </w:p>
    <w:p w14:paraId="1692F0E1" w14:textId="3E4F3CEB" w:rsidR="008D142A" w:rsidRPr="00DF3F04" w:rsidRDefault="008D142A" w:rsidP="008D142A">
      <w:pPr>
        <w:rPr>
          <w:sz w:val="21"/>
          <w:szCs w:val="21"/>
          <w:u w:val="single"/>
        </w:rPr>
      </w:pPr>
    </w:p>
    <w:p w14:paraId="23DB1939" w14:textId="08E91888" w:rsidR="008D142A" w:rsidRPr="00DF3F04" w:rsidRDefault="008D142A" w:rsidP="008D142A">
      <w:pPr>
        <w:rPr>
          <w:sz w:val="21"/>
          <w:szCs w:val="21"/>
          <w:u w:val="single"/>
        </w:rPr>
      </w:pPr>
    </w:p>
    <w:p w14:paraId="2B386431" w14:textId="3AE0F36F" w:rsidR="008D142A" w:rsidRPr="00DF3F04" w:rsidRDefault="008D142A" w:rsidP="008D142A">
      <w:pPr>
        <w:rPr>
          <w:sz w:val="21"/>
          <w:szCs w:val="21"/>
          <w:u w:val="single"/>
        </w:rPr>
      </w:pPr>
    </w:p>
    <w:p w14:paraId="1C9404FF" w14:textId="0CB39A6B" w:rsidR="008D142A" w:rsidRDefault="008D142A" w:rsidP="008D142A">
      <w:pPr>
        <w:rPr>
          <w:sz w:val="21"/>
          <w:szCs w:val="21"/>
        </w:rPr>
      </w:pPr>
    </w:p>
    <w:p w14:paraId="3FD040B0" w14:textId="78223409" w:rsidR="008D142A" w:rsidRDefault="001151CE" w:rsidP="008D142A">
      <w:pPr>
        <w:rPr>
          <w:sz w:val="21"/>
          <w:szCs w:val="21"/>
        </w:rPr>
      </w:pPr>
      <w:r>
        <w:rPr>
          <w:noProof/>
        </w:rPr>
        <w:drawing>
          <wp:anchor distT="0" distB="0" distL="114300" distR="114300" simplePos="0" relativeHeight="251799040" behindDoc="0" locked="0" layoutInCell="1" allowOverlap="1" wp14:anchorId="5A2467D2" wp14:editId="751ADD31">
            <wp:simplePos x="0" y="0"/>
            <wp:positionH relativeFrom="column">
              <wp:posOffset>-1261364</wp:posOffset>
            </wp:positionH>
            <wp:positionV relativeFrom="paragraph">
              <wp:posOffset>1183893</wp:posOffset>
            </wp:positionV>
            <wp:extent cx="4771897" cy="2678685"/>
            <wp:effectExtent l="0" t="1270" r="8890" b="8890"/>
            <wp:wrapNone/>
            <wp:docPr id="25879242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99" r="3452"/>
                    <a:stretch>
                      <a:fillRect/>
                    </a:stretch>
                  </pic:blipFill>
                  <pic:spPr bwMode="auto">
                    <a:xfrm rot="16200000">
                      <a:off x="0" y="0"/>
                      <a:ext cx="4778306" cy="26822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38123D" w14:textId="77777777" w:rsidR="008D142A" w:rsidRDefault="008D142A" w:rsidP="008D142A">
      <w:pPr>
        <w:rPr>
          <w:sz w:val="21"/>
          <w:szCs w:val="21"/>
        </w:rPr>
      </w:pPr>
    </w:p>
    <w:p w14:paraId="045E5F09" w14:textId="77777777" w:rsidR="008D142A" w:rsidRDefault="008D142A" w:rsidP="008D142A">
      <w:pPr>
        <w:rPr>
          <w:sz w:val="21"/>
          <w:szCs w:val="21"/>
        </w:rPr>
      </w:pPr>
    </w:p>
    <w:p w14:paraId="7F786D5E" w14:textId="77777777" w:rsidR="008D142A" w:rsidRDefault="008D142A" w:rsidP="008D142A">
      <w:pPr>
        <w:rPr>
          <w:sz w:val="21"/>
          <w:szCs w:val="21"/>
        </w:rPr>
      </w:pPr>
    </w:p>
    <w:p w14:paraId="48A3B3CE" w14:textId="77777777" w:rsidR="008D142A" w:rsidRDefault="008D142A" w:rsidP="008D142A">
      <w:pPr>
        <w:rPr>
          <w:sz w:val="21"/>
          <w:szCs w:val="21"/>
        </w:rPr>
      </w:pPr>
    </w:p>
    <w:p w14:paraId="6A76E574" w14:textId="77777777" w:rsidR="008D142A" w:rsidRDefault="008D142A" w:rsidP="008D142A">
      <w:pPr>
        <w:rPr>
          <w:sz w:val="21"/>
          <w:szCs w:val="21"/>
        </w:rPr>
      </w:pPr>
    </w:p>
    <w:p w14:paraId="2F401DFB" w14:textId="77777777" w:rsidR="008D142A" w:rsidRDefault="008D142A" w:rsidP="008D142A">
      <w:pPr>
        <w:rPr>
          <w:sz w:val="21"/>
          <w:szCs w:val="21"/>
        </w:rPr>
      </w:pPr>
    </w:p>
    <w:p w14:paraId="0A290ABD" w14:textId="195C7F89" w:rsidR="008D142A" w:rsidRDefault="008D142A" w:rsidP="008D142A">
      <w:pPr>
        <w:rPr>
          <w:sz w:val="21"/>
          <w:szCs w:val="21"/>
        </w:rPr>
      </w:pPr>
    </w:p>
    <w:p w14:paraId="4A952E1D" w14:textId="77777777" w:rsidR="008D142A" w:rsidRDefault="008D142A" w:rsidP="008D142A">
      <w:pPr>
        <w:rPr>
          <w:sz w:val="21"/>
          <w:szCs w:val="21"/>
        </w:rPr>
      </w:pPr>
    </w:p>
    <w:p w14:paraId="44BF9F83" w14:textId="77777777" w:rsidR="008D142A" w:rsidRDefault="008D142A" w:rsidP="008D142A">
      <w:pPr>
        <w:rPr>
          <w:sz w:val="21"/>
          <w:szCs w:val="21"/>
        </w:rPr>
      </w:pPr>
    </w:p>
    <w:p w14:paraId="458E2F43" w14:textId="77777777" w:rsidR="008D142A" w:rsidRDefault="008D142A" w:rsidP="008D142A">
      <w:pPr>
        <w:rPr>
          <w:sz w:val="21"/>
          <w:szCs w:val="21"/>
        </w:rPr>
      </w:pPr>
    </w:p>
    <w:p w14:paraId="7F75872A" w14:textId="77777777" w:rsidR="008D142A" w:rsidRDefault="008D142A" w:rsidP="008D142A">
      <w:pPr>
        <w:rPr>
          <w:sz w:val="21"/>
          <w:szCs w:val="21"/>
        </w:rPr>
      </w:pPr>
    </w:p>
    <w:p w14:paraId="5C5A9F76" w14:textId="77777777" w:rsidR="008D142A" w:rsidRDefault="008D142A" w:rsidP="008D142A">
      <w:pPr>
        <w:rPr>
          <w:sz w:val="21"/>
          <w:szCs w:val="21"/>
        </w:rPr>
      </w:pPr>
    </w:p>
    <w:p w14:paraId="0B96F24C" w14:textId="77777777" w:rsidR="008D142A" w:rsidRDefault="008D142A" w:rsidP="008D142A">
      <w:pPr>
        <w:rPr>
          <w:sz w:val="21"/>
          <w:szCs w:val="21"/>
        </w:rPr>
      </w:pPr>
    </w:p>
    <w:p w14:paraId="1E2C1D62" w14:textId="77777777" w:rsidR="008D142A" w:rsidRDefault="008D142A" w:rsidP="008D142A">
      <w:pPr>
        <w:rPr>
          <w:sz w:val="21"/>
          <w:szCs w:val="21"/>
        </w:rPr>
      </w:pPr>
    </w:p>
    <w:p w14:paraId="6B27DCC5" w14:textId="77777777" w:rsidR="008D142A" w:rsidRDefault="008D142A" w:rsidP="008D142A">
      <w:pPr>
        <w:rPr>
          <w:sz w:val="21"/>
          <w:szCs w:val="21"/>
        </w:rPr>
      </w:pPr>
    </w:p>
    <w:p w14:paraId="7A8BA17C" w14:textId="77777777" w:rsidR="008D142A" w:rsidRDefault="008D142A" w:rsidP="008D142A">
      <w:pPr>
        <w:rPr>
          <w:sz w:val="21"/>
          <w:szCs w:val="21"/>
        </w:rPr>
      </w:pPr>
    </w:p>
    <w:p w14:paraId="0F6E928E" w14:textId="77777777" w:rsidR="008D142A" w:rsidRDefault="008D142A" w:rsidP="008D142A">
      <w:pPr>
        <w:rPr>
          <w:sz w:val="21"/>
          <w:szCs w:val="21"/>
        </w:rPr>
      </w:pPr>
    </w:p>
    <w:p w14:paraId="31748F44" w14:textId="77777777" w:rsidR="008D142A" w:rsidRDefault="008D142A" w:rsidP="008D142A">
      <w:pPr>
        <w:rPr>
          <w:sz w:val="21"/>
          <w:szCs w:val="21"/>
        </w:rPr>
      </w:pPr>
    </w:p>
    <w:p w14:paraId="714FEC73" w14:textId="77777777" w:rsidR="008D142A" w:rsidRDefault="008D142A" w:rsidP="008D142A">
      <w:pPr>
        <w:rPr>
          <w:sz w:val="21"/>
          <w:szCs w:val="21"/>
        </w:rPr>
      </w:pPr>
    </w:p>
    <w:p w14:paraId="7D625BB8" w14:textId="77777777" w:rsidR="008D142A" w:rsidRDefault="008D142A" w:rsidP="008D142A">
      <w:pPr>
        <w:rPr>
          <w:sz w:val="21"/>
          <w:szCs w:val="21"/>
        </w:rPr>
      </w:pPr>
    </w:p>
    <w:p w14:paraId="736B13A7" w14:textId="77777777" w:rsidR="008D142A" w:rsidRDefault="008D142A" w:rsidP="008D142A">
      <w:pPr>
        <w:rPr>
          <w:sz w:val="21"/>
          <w:szCs w:val="21"/>
        </w:rPr>
      </w:pPr>
    </w:p>
    <w:p w14:paraId="73A290DC" w14:textId="77777777" w:rsidR="008D142A" w:rsidRDefault="008D142A" w:rsidP="008D142A">
      <w:pPr>
        <w:rPr>
          <w:sz w:val="21"/>
          <w:szCs w:val="21"/>
        </w:rPr>
      </w:pPr>
    </w:p>
    <w:p w14:paraId="0B68524F" w14:textId="77777777" w:rsidR="008D142A" w:rsidRDefault="008D142A" w:rsidP="008D142A">
      <w:pPr>
        <w:rPr>
          <w:sz w:val="21"/>
          <w:szCs w:val="21"/>
        </w:rPr>
      </w:pPr>
    </w:p>
    <w:p w14:paraId="3E6AB9D7" w14:textId="77777777" w:rsidR="008D142A" w:rsidRDefault="008D142A" w:rsidP="008D142A">
      <w:pPr>
        <w:rPr>
          <w:sz w:val="21"/>
          <w:szCs w:val="21"/>
        </w:rPr>
      </w:pPr>
    </w:p>
    <w:p w14:paraId="7D70EF5A" w14:textId="77777777" w:rsidR="008D142A" w:rsidRDefault="008D142A" w:rsidP="008D142A">
      <w:pPr>
        <w:rPr>
          <w:sz w:val="21"/>
          <w:szCs w:val="21"/>
        </w:rPr>
      </w:pPr>
    </w:p>
    <w:p w14:paraId="0FF92C07" w14:textId="77777777" w:rsidR="008D142A" w:rsidRDefault="008D142A" w:rsidP="008D142A">
      <w:pPr>
        <w:rPr>
          <w:sz w:val="21"/>
          <w:szCs w:val="21"/>
        </w:rPr>
      </w:pPr>
    </w:p>
    <w:p w14:paraId="4FB14635" w14:textId="77777777" w:rsidR="008D142A" w:rsidRDefault="008D142A" w:rsidP="008D142A">
      <w:pPr>
        <w:rPr>
          <w:sz w:val="21"/>
          <w:szCs w:val="21"/>
        </w:rPr>
      </w:pPr>
    </w:p>
    <w:p w14:paraId="385E3432" w14:textId="77777777" w:rsidR="008D142A" w:rsidRDefault="008D142A" w:rsidP="008D142A">
      <w:pPr>
        <w:rPr>
          <w:sz w:val="21"/>
          <w:szCs w:val="21"/>
        </w:rPr>
      </w:pPr>
    </w:p>
    <w:p w14:paraId="117CBCCC" w14:textId="5592B478" w:rsidR="008D142A" w:rsidRDefault="008D142A" w:rsidP="008D142A">
      <w:pPr>
        <w:rPr>
          <w:sz w:val="21"/>
          <w:szCs w:val="21"/>
        </w:rPr>
      </w:pPr>
    </w:p>
    <w:p w14:paraId="24C188BC" w14:textId="4EC7F9AD" w:rsidR="00117AE5" w:rsidRPr="00453D9C" w:rsidRDefault="00E835B9" w:rsidP="00453D9C">
      <w:pPr>
        <w:spacing w:line="380" w:lineRule="exact"/>
        <w:ind w:firstLineChars="150" w:firstLine="326"/>
        <w:rPr>
          <w:rFonts w:ascii="ＭＳ ゴシック" w:eastAsia="ＭＳ ゴシック" w:hAnsi="ＭＳ ゴシック"/>
          <w:b/>
          <w:sz w:val="36"/>
          <w:szCs w:val="28"/>
        </w:rPr>
      </w:pPr>
      <w:r w:rsidRPr="00453D9C">
        <w:rPr>
          <w:noProof/>
        </w:rPr>
        <w:drawing>
          <wp:anchor distT="0" distB="0" distL="114300" distR="114300" simplePos="0" relativeHeight="251673088" behindDoc="0" locked="0" layoutInCell="1" allowOverlap="1" wp14:anchorId="53C6CC57" wp14:editId="021636F8">
            <wp:simplePos x="0" y="0"/>
            <wp:positionH relativeFrom="column">
              <wp:posOffset>1614170</wp:posOffset>
            </wp:positionH>
            <wp:positionV relativeFrom="paragraph">
              <wp:posOffset>6000750</wp:posOffset>
            </wp:positionV>
            <wp:extent cx="1271905" cy="952500"/>
            <wp:effectExtent l="0" t="0" r="4445" b="0"/>
            <wp:wrapNone/>
            <wp:docPr id="19" name="図 19" descr="s-20110511222254127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2011051122225412786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190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3D9C">
        <w:rPr>
          <w:noProof/>
        </w:rPr>
        <w:drawing>
          <wp:anchor distT="0" distB="0" distL="114300" distR="114300" simplePos="0" relativeHeight="251672064" behindDoc="0" locked="0" layoutInCell="1" allowOverlap="1" wp14:anchorId="0DC3A93E" wp14:editId="2640579D">
            <wp:simplePos x="0" y="0"/>
            <wp:positionH relativeFrom="column">
              <wp:posOffset>3370580</wp:posOffset>
            </wp:positionH>
            <wp:positionV relativeFrom="paragraph">
              <wp:posOffset>5905500</wp:posOffset>
            </wp:positionV>
            <wp:extent cx="1001395" cy="1171575"/>
            <wp:effectExtent l="0" t="0" r="8255" b="9525"/>
            <wp:wrapNone/>
            <wp:docPr id="13" name="図 13" descr="obaasan_korob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asan_korobu[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139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3D9C" w:rsidRPr="00453D9C">
        <w:rPr>
          <w:rFonts w:ascii="ＭＳ ゴシック" w:eastAsia="ＭＳ ゴシック" w:hAnsi="ＭＳ ゴシック" w:hint="eastAsia"/>
          <w:b/>
          <w:sz w:val="32"/>
          <w:szCs w:val="24"/>
        </w:rPr>
        <w:t>会長のコラ</w:t>
      </w:r>
      <w:r w:rsidR="00453D9C" w:rsidRPr="00453D9C">
        <w:rPr>
          <w:rFonts w:ascii="ＭＳ ゴシック" w:eastAsia="ＭＳ ゴシック" w:hAnsi="ＭＳ ゴシック" w:hint="eastAsia"/>
          <w:b/>
          <w:sz w:val="36"/>
          <w:szCs w:val="28"/>
        </w:rPr>
        <w:t>ム</w:t>
      </w:r>
    </w:p>
    <w:p w14:paraId="2FA76080" w14:textId="68C253D0" w:rsidR="00CF3566" w:rsidRPr="000E5F41" w:rsidRDefault="00453D9C" w:rsidP="00A17DA9">
      <w:pPr>
        <w:spacing w:line="380" w:lineRule="exact"/>
        <w:rPr>
          <w:rFonts w:ascii="ＭＳ ゴシック" w:eastAsia="ＭＳ ゴシック" w:hAnsi="ＭＳ ゴシック"/>
          <w:sz w:val="21"/>
          <w:szCs w:val="21"/>
        </w:rPr>
      </w:pPr>
      <w:r>
        <w:rPr>
          <w:rFonts w:hint="eastAsia"/>
          <w:noProof/>
        </w:rPr>
        <mc:AlternateContent>
          <mc:Choice Requires="wps">
            <w:drawing>
              <wp:anchor distT="0" distB="0" distL="114300" distR="114300" simplePos="0" relativeHeight="251694592" behindDoc="1" locked="0" layoutInCell="1" allowOverlap="1" wp14:anchorId="0F2E2D96" wp14:editId="248A8293">
                <wp:simplePos x="0" y="0"/>
                <wp:positionH relativeFrom="column">
                  <wp:posOffset>-118110</wp:posOffset>
                </wp:positionH>
                <wp:positionV relativeFrom="margin">
                  <wp:posOffset>6680950</wp:posOffset>
                </wp:positionV>
                <wp:extent cx="471054" cy="1607127"/>
                <wp:effectExtent l="0" t="0" r="24765" b="12700"/>
                <wp:wrapNone/>
                <wp:docPr id="31" name="正方形/長方形 31"/>
                <wp:cNvGraphicFramePr/>
                <a:graphic xmlns:a="http://schemas.openxmlformats.org/drawingml/2006/main">
                  <a:graphicData uri="http://schemas.microsoft.com/office/word/2010/wordprocessingShape">
                    <wps:wsp>
                      <wps:cNvSpPr/>
                      <wps:spPr>
                        <a:xfrm>
                          <a:off x="0" y="0"/>
                          <a:ext cx="471054" cy="1607127"/>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9DAD5" id="正方形/長方形 31" o:spid="_x0000_s1026" style="position:absolute;margin-left:-9.3pt;margin-top:526.05pt;width:37.1pt;height:126.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" fillcolor="#fac090" strokecolor="#c0504d" strokeweight="2pt">
                <w10:wrap anchory="margin"/>
              </v:rect>
            </w:pict>
          </mc:Fallback>
        </mc:AlternateContent>
      </w:r>
    </w:p>
    <w:p w14:paraId="3A34A5F3" w14:textId="77777777" w:rsidR="00453D9C" w:rsidRDefault="00073DE5" w:rsidP="008D142A">
      <w:pPr>
        <w:spacing w:line="380" w:lineRule="exact"/>
        <w:rPr>
          <w:sz w:val="24"/>
        </w:rPr>
      </w:pPr>
      <w:r>
        <w:rPr>
          <w:rFonts w:hint="eastAsia"/>
          <w:sz w:val="24"/>
        </w:rPr>
        <w:t xml:space="preserve">　</w:t>
      </w:r>
      <w:r w:rsidR="00453D9C" w:rsidRPr="00453D9C">
        <w:rPr>
          <w:rFonts w:ascii="ＭＳ 明朝" w:hAnsi="ＭＳ 明朝" w:hint="eastAsia"/>
          <w:sz w:val="24"/>
          <w:eastAsianLayout w:id="-611042560" w:vert="1" w:vertCompress="1"/>
        </w:rPr>
        <w:t>12</w:t>
      </w:r>
      <w:r w:rsidR="00453D9C">
        <w:rPr>
          <w:rFonts w:hint="eastAsia"/>
          <w:sz w:val="24"/>
        </w:rPr>
        <w:t>月に入り、今年２回目の安全就業強調月間を迎えました。</w:t>
      </w:r>
    </w:p>
    <w:p w14:paraId="1664059C" w14:textId="19CD97F2" w:rsidR="00CF1145" w:rsidRDefault="00453D9C" w:rsidP="00453D9C">
      <w:pPr>
        <w:spacing w:line="380" w:lineRule="exact"/>
        <w:ind w:firstLineChars="100" w:firstLine="237"/>
        <w:rPr>
          <w:sz w:val="24"/>
        </w:rPr>
      </w:pPr>
      <w:r>
        <w:rPr>
          <w:rFonts w:hint="eastAsia"/>
          <w:sz w:val="24"/>
        </w:rPr>
        <w:t>昨年は重篤な交通事故が２件発生し、また今年は死亡事故が発生したことは既にＳＭＳなどでお知らせしたとおりです。当センター</w:t>
      </w:r>
      <w:r w:rsidR="0037429A">
        <w:rPr>
          <w:rFonts w:hint="eastAsia"/>
          <w:sz w:val="24"/>
        </w:rPr>
        <w:t>の</w:t>
      </w:r>
      <w:r w:rsidRPr="0037429A">
        <w:rPr>
          <w:rFonts w:ascii="ＭＳ 明朝" w:hAnsi="ＭＳ 明朝" w:hint="eastAsia"/>
          <w:sz w:val="24"/>
          <w:eastAsianLayout w:id="-611037696" w:vert="1" w:vertCompress="1"/>
        </w:rPr>
        <w:t>47</w:t>
      </w:r>
      <w:r>
        <w:rPr>
          <w:rFonts w:hint="eastAsia"/>
          <w:sz w:val="24"/>
        </w:rPr>
        <w:t>年の歴史の中で</w:t>
      </w:r>
      <w:r w:rsidR="0037429A">
        <w:rPr>
          <w:rFonts w:hint="eastAsia"/>
          <w:sz w:val="24"/>
        </w:rPr>
        <w:t>は、</w:t>
      </w:r>
      <w:r>
        <w:rPr>
          <w:rFonts w:hint="eastAsia"/>
          <w:sz w:val="24"/>
        </w:rPr>
        <w:t>会員の就業に関連する死亡事故が３件発生しており、そのいずれもが路上での交通事故となっています。改めて会員の皆様には</w:t>
      </w:r>
      <w:r w:rsidR="0037429A">
        <w:rPr>
          <w:rFonts w:hint="eastAsia"/>
          <w:sz w:val="24"/>
        </w:rPr>
        <w:t>行き帰りの安全に注意していただくようお願いします。また、今回の事故に遭われた会員はヘルメットを着用していなかったと聞きました。自転車利用の皆様には、是非ともヘルメットの購入と着用を改めてお願いいたします。</w:t>
      </w:r>
    </w:p>
    <w:p w14:paraId="34B74701" w14:textId="0382E730" w:rsidR="0037429A" w:rsidRDefault="0037429A" w:rsidP="00453D9C">
      <w:pPr>
        <w:spacing w:line="380" w:lineRule="exact"/>
        <w:ind w:firstLineChars="100" w:firstLine="237"/>
        <w:rPr>
          <w:sz w:val="24"/>
        </w:rPr>
      </w:pPr>
      <w:r>
        <w:rPr>
          <w:rFonts w:hint="eastAsia"/>
          <w:sz w:val="24"/>
        </w:rPr>
        <w:t>重大な事故が起きた後です。皆様とともに、この安全就業強調月間の事故０を達成したいと思います。</w:t>
      </w:r>
    </w:p>
    <w:p w14:paraId="2F69629F" w14:textId="285A52E3" w:rsidR="004C2DA6" w:rsidRPr="006427C4" w:rsidRDefault="0037429A" w:rsidP="0037429A">
      <w:pPr>
        <w:spacing w:line="380" w:lineRule="exact"/>
        <w:ind w:leftChars="9" w:left="20" w:firstLineChars="100" w:firstLine="237"/>
        <w:rPr>
          <w:sz w:val="21"/>
          <w:szCs w:val="21"/>
        </w:rPr>
      </w:pPr>
      <w:r>
        <w:rPr>
          <w:rFonts w:hint="eastAsia"/>
          <w:sz w:val="24"/>
        </w:rPr>
        <w:t>会員の皆様のご協力と積極的な取り組みをお願いいたします。</w:t>
      </w:r>
    </w:p>
    <w:p w14:paraId="78F93CA8" w14:textId="77777777" w:rsidR="002B1D25" w:rsidRDefault="002B1D25" w:rsidP="002B1D25">
      <w:pPr>
        <w:rPr>
          <w:sz w:val="21"/>
          <w:szCs w:val="21"/>
        </w:rPr>
        <w:sectPr w:rsidR="002B1D25" w:rsidSect="00BC4554">
          <w:headerReference w:type="even" r:id="rId12"/>
          <w:headerReference w:type="default" r:id="rId13"/>
          <w:footerReference w:type="even" r:id="rId14"/>
          <w:footerReference w:type="default" r:id="rId15"/>
          <w:type w:val="continuous"/>
          <w:pgSz w:w="11907" w:h="16840" w:code="9"/>
          <w:pgMar w:top="1304" w:right="1304" w:bottom="1304" w:left="1304" w:header="850" w:footer="851" w:gutter="0"/>
          <w:cols w:num="4" w:space="434" w:equalWidth="0">
            <w:col w:w="1736" w:space="434"/>
            <w:col w:w="3875" w:space="272"/>
            <w:col w:w="3875" w:space="272"/>
            <w:col w:w="3768"/>
          </w:cols>
          <w:textDirection w:val="tbRl"/>
          <w:docGrid w:type="linesAndChars" w:linePitch="309" w:charSpace="-588"/>
        </w:sectPr>
      </w:pPr>
    </w:p>
    <w:p w14:paraId="57795DAB" w14:textId="2B48AABD" w:rsidR="002D47F3" w:rsidRDefault="0069576A" w:rsidP="002D47F3">
      <w:pPr>
        <w:spacing w:line="140" w:lineRule="exact"/>
        <w:ind w:leftChars="28" w:left="61"/>
        <w:rPr>
          <w:b/>
          <w:sz w:val="10"/>
          <w:szCs w:val="18"/>
        </w:rPr>
      </w:pPr>
      <w:r w:rsidRPr="00180BE7">
        <w:rPr>
          <w:rFonts w:hint="eastAsia"/>
          <w:b/>
          <w:sz w:val="10"/>
          <w:szCs w:val="18"/>
        </w:rPr>
        <w:lastRenderedPageBreak/>
        <w:t xml:space="preserve">　</w:t>
      </w:r>
    </w:p>
    <w:p w14:paraId="0C990381" w14:textId="1D0D3D90" w:rsidR="00180BE7" w:rsidRPr="00DD53A6" w:rsidRDefault="00180BE7" w:rsidP="00180BE7">
      <w:pPr>
        <w:ind w:leftChars="28" w:left="61"/>
        <w:rPr>
          <w:rFonts w:ascii="ＭＳ ゴシック" w:eastAsia="ＭＳ ゴシック" w:hAnsi="ＭＳ ゴシック"/>
          <w:b/>
          <w:sz w:val="28"/>
          <w:szCs w:val="24"/>
        </w:rPr>
      </w:pPr>
    </w:p>
    <w:p w14:paraId="652812C0" w14:textId="26EDDA17" w:rsidR="00180BE7" w:rsidRDefault="0069576A" w:rsidP="002D47F3">
      <w:pPr>
        <w:spacing w:line="340" w:lineRule="exact"/>
        <w:ind w:firstLineChars="100" w:firstLine="177"/>
        <w:rPr>
          <w:rFonts w:ascii="ＭＳ 明朝" w:hAnsi="ＭＳ 明朝"/>
          <w:sz w:val="18"/>
          <w:szCs w:val="18"/>
        </w:rPr>
      </w:pPr>
      <w:r w:rsidRPr="006F031A">
        <w:rPr>
          <w:rFonts w:ascii="ＭＳ 明朝" w:hAnsi="ＭＳ 明朝" w:hint="eastAsia"/>
          <w:sz w:val="18"/>
          <w:szCs w:val="18"/>
        </w:rPr>
        <w:t xml:space="preserve">　</w:t>
      </w:r>
    </w:p>
    <w:p w14:paraId="78F864BF" w14:textId="090844BE" w:rsidR="00CE514A" w:rsidRDefault="00B7673F" w:rsidP="00A56A7C">
      <w:pPr>
        <w:spacing w:line="340" w:lineRule="exact"/>
        <w:rPr>
          <w:rFonts w:ascii="ＭＳ 明朝" w:hAnsi="ＭＳ 明朝"/>
        </w:rPr>
      </w:pPr>
      <w:r>
        <w:rPr>
          <w:rFonts w:hint="eastAsia"/>
          <w:noProof/>
          <w:sz w:val="21"/>
          <w:szCs w:val="21"/>
        </w:rPr>
        <mc:AlternateContent>
          <mc:Choice Requires="wps">
            <w:drawing>
              <wp:anchor distT="144145" distB="144145" distL="71755" distR="71755" simplePos="0" relativeHeight="251796992" behindDoc="0" locked="0" layoutInCell="1" allowOverlap="1" wp14:anchorId="664A0C21" wp14:editId="53817EBC">
                <wp:simplePos x="0" y="0"/>
                <wp:positionH relativeFrom="column">
                  <wp:posOffset>-167640</wp:posOffset>
                </wp:positionH>
                <wp:positionV relativeFrom="margin">
                  <wp:posOffset>-8890</wp:posOffset>
                </wp:positionV>
                <wp:extent cx="833120" cy="4349750"/>
                <wp:effectExtent l="0" t="0" r="24130" b="12700"/>
                <wp:wrapNone/>
                <wp:docPr id="920004745"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4349750"/>
                        </a:xfrm>
                        <a:prstGeom prst="roundRect">
                          <a:avLst>
                            <a:gd name="adj" fmla="val 16667"/>
                          </a:avLst>
                        </a:prstGeom>
                        <a:solidFill>
                          <a:srgbClr val="F79646">
                            <a:lumMod val="60000"/>
                            <a:lumOff val="40000"/>
                          </a:srgbClr>
                        </a:solidFill>
                        <a:ln w="9525" algn="ctr">
                          <a:solidFill>
                            <a:srgbClr val="000000"/>
                          </a:solidFill>
                          <a:round/>
                          <a:headEnd/>
                          <a:tailEnd/>
                        </a:ln>
                        <a:effectLst/>
                      </wps:spPr>
                      <wps:txbx>
                        <w:txbxContent>
                          <w:p w14:paraId="471C4F6A" w14:textId="7AD19E6D" w:rsidR="00CE514A" w:rsidRPr="00B7673F" w:rsidRDefault="00CE514A" w:rsidP="00B7673F">
                            <w:pPr>
                              <w:spacing w:line="580" w:lineRule="exact"/>
                              <w:rPr>
                                <w:rFonts w:ascii="BIZ UDPゴシック" w:eastAsia="BIZ UDPゴシック" w:hAnsi="BIZ UDPゴシック"/>
                                <w:b/>
                                <w:kern w:val="0"/>
                                <w:sz w:val="44"/>
                                <w:szCs w:val="40"/>
                              </w:rPr>
                            </w:pPr>
                            <w:r w:rsidRPr="00B7673F">
                              <w:rPr>
                                <w:rFonts w:ascii="BIZ UDPゴシック" w:eastAsia="BIZ UDPゴシック" w:hAnsi="BIZ UDPゴシック" w:hint="eastAsia"/>
                                <w:b/>
                                <w:kern w:val="0"/>
                                <w:sz w:val="44"/>
                                <w:szCs w:val="40"/>
                                <w:eastAsianLayout w:id="-611034880" w:vert="1" w:vertCompress="1"/>
                              </w:rPr>
                              <w:t>12</w:t>
                            </w:r>
                            <w:r w:rsidRPr="00B7673F">
                              <w:rPr>
                                <w:rFonts w:ascii="BIZ UDPゴシック" w:eastAsia="BIZ UDPゴシック" w:hAnsi="BIZ UDPゴシック" w:hint="eastAsia"/>
                                <w:b/>
                                <w:kern w:val="0"/>
                                <w:sz w:val="44"/>
                                <w:szCs w:val="40"/>
                              </w:rPr>
                              <w:t>月は安全就業強調月間です</w:t>
                            </w:r>
                          </w:p>
                          <w:p w14:paraId="3E0C1E84" w14:textId="3C3C3348" w:rsidR="00904C63" w:rsidRPr="00904C63" w:rsidRDefault="00904C63" w:rsidP="00904C63">
                            <w:pPr>
                              <w:spacing w:line="580" w:lineRule="exact"/>
                              <w:rPr>
                                <w:rFonts w:ascii="ＭＳ 明朝" w:hAnsi="ＭＳ 明朝"/>
                                <w:bCs/>
                                <w:sz w:val="24"/>
                              </w:rPr>
                            </w:pPr>
                            <w:r>
                              <w:rPr>
                                <w:rFonts w:ascii="BIZ UDPゴシック" w:eastAsia="BIZ UDPゴシック" w:hAnsi="BIZ UDPゴシック" w:hint="eastAsia"/>
                                <w:b/>
                                <w:kern w:val="0"/>
                                <w:sz w:val="24"/>
                              </w:rPr>
                              <w:t xml:space="preserve">　　　　　　　　　　　　　　</w:t>
                            </w:r>
                            <w:r w:rsidRPr="00904C63">
                              <w:rPr>
                                <w:rFonts w:ascii="ＭＳ 明朝" w:hAnsi="ＭＳ 明朝" w:hint="eastAsia"/>
                                <w:bCs/>
                                <w:kern w:val="0"/>
                                <w:sz w:val="24"/>
                              </w:rPr>
                              <w:t>安全管理推進委員会委員長　保坂竹正</w:t>
                            </w:r>
                          </w:p>
                        </w:txbxContent>
                      </wps:txbx>
                      <wps:bodyPr rot="0" vert="eaVert"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4A0C21" id="AutoShape 317" o:spid="_x0000_s1031" style="position:absolute;left:0;text-align:left;margin-left:-13.2pt;margin-top:-.7pt;width:65.6pt;height:342.5pt;z-index:251796992;visibility:visible;mso-wrap-style:square;mso-width-percent:0;mso-height-percent:0;mso-wrap-distance-left:5.65pt;mso-wrap-distance-top:11.35pt;mso-wrap-distance-right:5.65pt;mso-wrap-distance-bottom:11.35pt;mso-position-horizontal:absolute;mso-position-horizontal-relative:text;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" fillcolor="#fac090">
                <v:textbox style="layout-flow:vertical-ideographic" inset="0,3mm,0,3mm">
                  <w:txbxContent>
                    <w:p w14:paraId="471C4F6A" w14:textId="7AD19E6D" w:rsidR="00CE514A" w:rsidRPr="00B7673F" w:rsidRDefault="00CE514A" w:rsidP="00B7673F">
                      <w:pPr>
                        <w:spacing w:line="580" w:lineRule="exact"/>
                        <w:rPr>
                          <w:rFonts w:ascii="BIZ UDPゴシック" w:eastAsia="BIZ UDPゴシック" w:hAnsi="BIZ UDPゴシック"/>
                          <w:b/>
                          <w:kern w:val="0"/>
                          <w:sz w:val="44"/>
                          <w:szCs w:val="40"/>
                        </w:rPr>
                      </w:pPr>
                      <w:r w:rsidRPr="00B7673F">
                        <w:rPr>
                          <w:rFonts w:ascii="BIZ UDPゴシック" w:eastAsia="BIZ UDPゴシック" w:hAnsi="BIZ UDPゴシック" w:hint="eastAsia"/>
                          <w:b/>
                          <w:kern w:val="0"/>
                          <w:sz w:val="44"/>
                          <w:szCs w:val="40"/>
                          <w:eastAsianLayout w:id="-611034880" w:vert="1" w:vertCompress="1"/>
                        </w:rPr>
                        <w:t>12</w:t>
                      </w:r>
                      <w:r w:rsidRPr="00B7673F">
                        <w:rPr>
                          <w:rFonts w:ascii="BIZ UDPゴシック" w:eastAsia="BIZ UDPゴシック" w:hAnsi="BIZ UDPゴシック" w:hint="eastAsia"/>
                          <w:b/>
                          <w:kern w:val="0"/>
                          <w:sz w:val="44"/>
                          <w:szCs w:val="40"/>
                        </w:rPr>
                        <w:t>月は安全就業強調月間です</w:t>
                      </w:r>
                    </w:p>
                    <w:p w14:paraId="3E0C1E84" w14:textId="3C3C3348" w:rsidR="00904C63" w:rsidRPr="00904C63" w:rsidRDefault="00904C63" w:rsidP="00904C63">
                      <w:pPr>
                        <w:spacing w:line="580" w:lineRule="exact"/>
                        <w:rPr>
                          <w:rFonts w:ascii="ＭＳ 明朝" w:hAnsi="ＭＳ 明朝"/>
                          <w:bCs/>
                          <w:sz w:val="24"/>
                        </w:rPr>
                      </w:pPr>
                      <w:r>
                        <w:rPr>
                          <w:rFonts w:ascii="BIZ UDPゴシック" w:eastAsia="BIZ UDPゴシック" w:hAnsi="BIZ UDPゴシック" w:hint="eastAsia"/>
                          <w:b/>
                          <w:kern w:val="0"/>
                          <w:sz w:val="24"/>
                        </w:rPr>
                        <w:t xml:space="preserve">　　　　　　　　　　　　　　</w:t>
                      </w:r>
                      <w:r w:rsidRPr="00904C63">
                        <w:rPr>
                          <w:rFonts w:ascii="ＭＳ 明朝" w:hAnsi="ＭＳ 明朝" w:hint="eastAsia"/>
                          <w:bCs/>
                          <w:kern w:val="0"/>
                          <w:sz w:val="24"/>
                        </w:rPr>
                        <w:t>安全管理推進委員会委員長　保坂竹正</w:t>
                      </w:r>
                    </w:p>
                  </w:txbxContent>
                </v:textbox>
                <w10:wrap anchory="margin"/>
              </v:roundrect>
            </w:pict>
          </mc:Fallback>
        </mc:AlternateContent>
      </w:r>
      <w:r w:rsidR="000D2980" w:rsidRPr="00D76977">
        <w:rPr>
          <w:rFonts w:ascii="ＭＳ 明朝" w:hAnsi="ＭＳ 明朝" w:hint="eastAsia"/>
        </w:rPr>
        <w:t xml:space="preserve">　</w:t>
      </w:r>
    </w:p>
    <w:p w14:paraId="7DC20CCF" w14:textId="0CF012E5" w:rsidR="00CE514A" w:rsidRDefault="00CE514A" w:rsidP="004741AC">
      <w:pPr>
        <w:spacing w:line="240" w:lineRule="exact"/>
        <w:rPr>
          <w:rFonts w:ascii="ＭＳ 明朝" w:hAnsi="ＭＳ 明朝"/>
        </w:rPr>
      </w:pPr>
    </w:p>
    <w:p w14:paraId="647E673E" w14:textId="1EE31779" w:rsidR="00CE514A" w:rsidRDefault="00904C63" w:rsidP="00CE514A">
      <w:pPr>
        <w:spacing w:line="340" w:lineRule="exact"/>
        <w:rPr>
          <w:rFonts w:ascii="ＭＳ 明朝" w:hAnsi="ＭＳ 明朝"/>
          <w:sz w:val="24"/>
          <w:szCs w:val="32"/>
        </w:rPr>
      </w:pPr>
      <w:r>
        <w:rPr>
          <w:rFonts w:ascii="ＭＳ 明朝" w:hAnsi="ＭＳ 明朝" w:hint="eastAsia"/>
          <w:sz w:val="24"/>
          <w:szCs w:val="32"/>
        </w:rPr>
        <w:t xml:space="preserve">　今年も</w:t>
      </w:r>
      <w:r w:rsidRPr="00B7673F">
        <w:rPr>
          <w:rFonts w:ascii="ＭＳ 明朝" w:hAnsi="ＭＳ 明朝" w:hint="eastAsia"/>
          <w:sz w:val="24"/>
          <w:szCs w:val="32"/>
          <w:eastAsianLayout w:id="-609561600" w:vert="1" w:vertCompress="1"/>
        </w:rPr>
        <w:t>12</w:t>
      </w:r>
      <w:r>
        <w:rPr>
          <w:rFonts w:ascii="ＭＳ 明朝" w:hAnsi="ＭＳ 明朝" w:hint="eastAsia"/>
          <w:sz w:val="24"/>
          <w:szCs w:val="32"/>
        </w:rPr>
        <w:t>月の安全就業強調月間を迎えました。</w:t>
      </w:r>
    </w:p>
    <w:p w14:paraId="3F7323F9" w14:textId="344EC39E" w:rsidR="00904C63" w:rsidRDefault="00904C63" w:rsidP="00CE514A">
      <w:pPr>
        <w:spacing w:line="340" w:lineRule="exact"/>
        <w:rPr>
          <w:rFonts w:ascii="ＭＳ 明朝" w:hAnsi="ＭＳ 明朝"/>
          <w:sz w:val="24"/>
          <w:szCs w:val="32"/>
        </w:rPr>
      </w:pPr>
      <w:r>
        <w:rPr>
          <w:rFonts w:ascii="ＭＳ 明朝" w:hAnsi="ＭＳ 明朝" w:hint="eastAsia"/>
          <w:sz w:val="24"/>
          <w:szCs w:val="32"/>
        </w:rPr>
        <w:t xml:space="preserve">　「会長のコラム」にもありますとおり、</w:t>
      </w:r>
      <w:r w:rsidRPr="00B7673F">
        <w:rPr>
          <w:rFonts w:ascii="ＭＳ 明朝" w:hAnsi="ＭＳ 明朝" w:hint="eastAsia"/>
          <w:sz w:val="24"/>
          <w:szCs w:val="32"/>
          <w:eastAsianLayout w:id="-609561599" w:vert="1" w:vertCompress="1"/>
        </w:rPr>
        <w:t>10</w:t>
      </w:r>
      <w:r>
        <w:rPr>
          <w:rFonts w:ascii="ＭＳ 明朝" w:hAnsi="ＭＳ 明朝" w:hint="eastAsia"/>
          <w:sz w:val="24"/>
          <w:szCs w:val="32"/>
        </w:rPr>
        <w:t>月には就業場所へ</w:t>
      </w:r>
      <w:r w:rsidR="00B7673F">
        <w:rPr>
          <w:rFonts w:ascii="ＭＳ 明朝" w:hAnsi="ＭＳ 明朝" w:hint="eastAsia"/>
          <w:sz w:val="24"/>
          <w:szCs w:val="32"/>
        </w:rPr>
        <w:t>自転車で</w:t>
      </w:r>
      <w:r>
        <w:rPr>
          <w:rFonts w:ascii="ＭＳ 明朝" w:hAnsi="ＭＳ 明朝" w:hint="eastAsia"/>
          <w:sz w:val="24"/>
          <w:szCs w:val="32"/>
        </w:rPr>
        <w:t>向かう</w:t>
      </w:r>
      <w:r w:rsidR="00B7673F">
        <w:rPr>
          <w:rFonts w:ascii="ＭＳ 明朝" w:hAnsi="ＭＳ 明朝" w:hint="eastAsia"/>
          <w:sz w:val="24"/>
          <w:szCs w:val="32"/>
        </w:rPr>
        <w:t>途中、</w:t>
      </w:r>
      <w:r>
        <w:rPr>
          <w:rFonts w:ascii="ＭＳ 明朝" w:hAnsi="ＭＳ 明朝" w:hint="eastAsia"/>
          <w:sz w:val="24"/>
          <w:szCs w:val="32"/>
        </w:rPr>
        <w:t>会員が事故で死亡しました。昨年度も交通事故による重篤事故が２件発生しており、特に行き帰りの事故防止は緊急かつ重要な安全対策になっています。</w:t>
      </w:r>
    </w:p>
    <w:p w14:paraId="5C388463" w14:textId="08E54566" w:rsidR="00904C63" w:rsidRDefault="00904C63" w:rsidP="00CE514A">
      <w:pPr>
        <w:spacing w:line="340" w:lineRule="exact"/>
        <w:rPr>
          <w:rFonts w:ascii="ＭＳ 明朝" w:hAnsi="ＭＳ 明朝"/>
          <w:sz w:val="24"/>
          <w:szCs w:val="32"/>
        </w:rPr>
      </w:pPr>
      <w:r>
        <w:rPr>
          <w:rFonts w:ascii="ＭＳ 明朝" w:hAnsi="ＭＳ 明朝" w:hint="eastAsia"/>
          <w:sz w:val="24"/>
          <w:szCs w:val="32"/>
        </w:rPr>
        <w:t xml:space="preserve">　事故防止は、</w:t>
      </w:r>
      <w:r w:rsidR="004741AC">
        <w:rPr>
          <w:rFonts w:ascii="ＭＳ 明朝" w:hAnsi="ＭＳ 明朝" w:hint="eastAsia"/>
          <w:sz w:val="24"/>
          <w:szCs w:val="32"/>
        </w:rPr>
        <w:t>何よりも会員ひとりひとりの安全への目配り気配りが大事です。その上で、こうした安全就業強調月間などの時期に、改めて安全対策を確認していただくことが大事なのではないでしょうか。</w:t>
      </w:r>
    </w:p>
    <w:p w14:paraId="1D59313B" w14:textId="156648AF" w:rsidR="004741AC" w:rsidRDefault="00B7673F" w:rsidP="00CE514A">
      <w:pPr>
        <w:spacing w:line="340" w:lineRule="exact"/>
        <w:rPr>
          <w:rFonts w:ascii="ＭＳ 明朝" w:hAnsi="ＭＳ 明朝"/>
          <w:sz w:val="24"/>
          <w:szCs w:val="32"/>
        </w:rPr>
      </w:pPr>
      <w:r w:rsidRPr="00180BE7">
        <w:rPr>
          <w:rFonts w:hint="eastAsia"/>
          <w:noProof/>
          <w:sz w:val="18"/>
        </w:rPr>
        <mc:AlternateContent>
          <mc:Choice Requires="wps">
            <w:drawing>
              <wp:anchor distT="0" distB="0" distL="114300" distR="114300" simplePos="0" relativeHeight="251756032" behindDoc="1" locked="0" layoutInCell="1" allowOverlap="1" wp14:anchorId="71E1FAF5" wp14:editId="70097BD9">
                <wp:simplePos x="0" y="0"/>
                <wp:positionH relativeFrom="column">
                  <wp:posOffset>-1120775</wp:posOffset>
                </wp:positionH>
                <wp:positionV relativeFrom="margin">
                  <wp:posOffset>2200909</wp:posOffset>
                </wp:positionV>
                <wp:extent cx="1743075" cy="2314575"/>
                <wp:effectExtent l="0" t="0" r="28575" b="28575"/>
                <wp:wrapNone/>
                <wp:docPr id="1988415387" name="正方形/長方形 1988415387"/>
                <wp:cNvGraphicFramePr/>
                <a:graphic xmlns:a="http://schemas.openxmlformats.org/drawingml/2006/main">
                  <a:graphicData uri="http://schemas.microsoft.com/office/word/2010/wordprocessingShape">
                    <wps:wsp>
                      <wps:cNvSpPr/>
                      <wps:spPr>
                        <a:xfrm>
                          <a:off x="0" y="0"/>
                          <a:ext cx="1743075" cy="2314575"/>
                        </a:xfrm>
                        <a:prstGeom prst="rect">
                          <a:avLst/>
                        </a:prstGeom>
                        <a:solidFill>
                          <a:schemeClr val="bg2">
                            <a:lumMod val="90000"/>
                          </a:scheme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9B299" id="正方形/長方形 1988415387" o:spid="_x0000_s1026" style="position:absolute;margin-left:-88.25pt;margin-top:173.3pt;width:137.25pt;height:182.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" fillcolor="#ddd8c2 [2894]" strokecolor="#c0504d" strokeweight="2pt">
                <w10:wrap anchory="margin"/>
              </v:rect>
            </w:pict>
          </mc:Fallback>
        </mc:AlternateContent>
      </w:r>
      <w:r w:rsidR="004741AC">
        <w:rPr>
          <w:rFonts w:ascii="ＭＳ 明朝" w:hAnsi="ＭＳ 明朝" w:hint="eastAsia"/>
          <w:sz w:val="24"/>
          <w:szCs w:val="32"/>
        </w:rPr>
        <w:t xml:space="preserve">　冬季の自転車利用では、早朝・夕方は必ずライト点灯、横断歩道での横断、左側通行、そしてヘルメットを着用し、「事故を起こさない」という気持ちを常に持ち、</w:t>
      </w:r>
    </w:p>
    <w:p w14:paraId="19F7FD32" w14:textId="77777777" w:rsidR="004741AC" w:rsidRDefault="004741AC" w:rsidP="00CE514A">
      <w:pPr>
        <w:spacing w:line="340" w:lineRule="exact"/>
        <w:rPr>
          <w:rFonts w:ascii="ＭＳ 明朝" w:hAnsi="ＭＳ 明朝"/>
          <w:sz w:val="24"/>
          <w:szCs w:val="32"/>
        </w:rPr>
      </w:pPr>
    </w:p>
    <w:p w14:paraId="2EE95B1D" w14:textId="77777777" w:rsidR="004741AC" w:rsidRDefault="004741AC" w:rsidP="00CE514A">
      <w:pPr>
        <w:spacing w:line="340" w:lineRule="exact"/>
        <w:rPr>
          <w:rFonts w:ascii="ＭＳ 明朝" w:hAnsi="ＭＳ 明朝"/>
          <w:sz w:val="24"/>
          <w:szCs w:val="32"/>
        </w:rPr>
      </w:pPr>
    </w:p>
    <w:p w14:paraId="7F563B3E" w14:textId="77777777" w:rsidR="004741AC" w:rsidRDefault="004741AC" w:rsidP="00CE514A">
      <w:pPr>
        <w:spacing w:line="340" w:lineRule="exact"/>
        <w:rPr>
          <w:rFonts w:ascii="ＭＳ 明朝" w:hAnsi="ＭＳ 明朝"/>
          <w:sz w:val="24"/>
          <w:szCs w:val="32"/>
        </w:rPr>
      </w:pPr>
    </w:p>
    <w:p w14:paraId="6AC3036A" w14:textId="77777777" w:rsidR="004741AC" w:rsidRDefault="004741AC" w:rsidP="00CE514A">
      <w:pPr>
        <w:spacing w:line="340" w:lineRule="exact"/>
        <w:rPr>
          <w:rFonts w:ascii="ＭＳ 明朝" w:hAnsi="ＭＳ 明朝"/>
          <w:sz w:val="24"/>
          <w:szCs w:val="32"/>
        </w:rPr>
      </w:pPr>
    </w:p>
    <w:p w14:paraId="46D734AE" w14:textId="77777777" w:rsidR="004741AC" w:rsidRDefault="004741AC" w:rsidP="004741AC">
      <w:pPr>
        <w:spacing w:line="280" w:lineRule="exact"/>
        <w:rPr>
          <w:rFonts w:ascii="ＭＳ 明朝" w:hAnsi="ＭＳ 明朝"/>
          <w:sz w:val="24"/>
          <w:szCs w:val="32"/>
        </w:rPr>
      </w:pPr>
    </w:p>
    <w:p w14:paraId="2E3025B3" w14:textId="782E8EFF" w:rsidR="00904C63" w:rsidRDefault="004741AC" w:rsidP="00CE514A">
      <w:pPr>
        <w:spacing w:line="340" w:lineRule="exact"/>
        <w:rPr>
          <w:rFonts w:ascii="ＭＳ 明朝" w:hAnsi="ＭＳ 明朝"/>
          <w:sz w:val="24"/>
          <w:szCs w:val="32"/>
        </w:rPr>
      </w:pPr>
      <w:r>
        <w:rPr>
          <w:rFonts w:ascii="ＭＳ 明朝" w:hAnsi="ＭＳ 明朝" w:hint="eastAsia"/>
          <w:sz w:val="24"/>
          <w:szCs w:val="32"/>
        </w:rPr>
        <w:t>月間及び今年度残り３ヶ月間を事故０で終えられるよう皆様のご協力をお願いいたします。</w:t>
      </w:r>
    </w:p>
    <w:p w14:paraId="4346C176" w14:textId="33B0B2B6" w:rsidR="00904C63" w:rsidRDefault="004741AC" w:rsidP="00CE514A">
      <w:pPr>
        <w:spacing w:line="340" w:lineRule="exact"/>
        <w:rPr>
          <w:rFonts w:ascii="ＭＳ 明朝" w:hAnsi="ＭＳ 明朝"/>
          <w:sz w:val="24"/>
          <w:szCs w:val="32"/>
        </w:rPr>
      </w:pPr>
      <w:r>
        <w:rPr>
          <w:rFonts w:ascii="ＭＳ 明朝" w:hAnsi="ＭＳ 明朝" w:hint="eastAsia"/>
          <w:sz w:val="24"/>
          <w:szCs w:val="32"/>
        </w:rPr>
        <w:t xml:space="preserve">　月間中は、例年安全管理推進委員会委員が職場を巡回し、安全就業・交通安全そしてインフルエンザ予防などを呼びかけることになっています。</w:t>
      </w:r>
    </w:p>
    <w:p w14:paraId="0D798B69" w14:textId="13D7CE03" w:rsidR="00904C63" w:rsidRDefault="004741AC" w:rsidP="00CE514A">
      <w:pPr>
        <w:spacing w:line="340" w:lineRule="exact"/>
        <w:rPr>
          <w:rFonts w:ascii="ＭＳ 明朝" w:hAnsi="ＭＳ 明朝"/>
          <w:sz w:val="24"/>
          <w:szCs w:val="32"/>
        </w:rPr>
      </w:pPr>
      <w:r>
        <w:rPr>
          <w:rFonts w:ascii="ＭＳ 明朝" w:hAnsi="ＭＳ 明朝" w:hint="eastAsia"/>
          <w:sz w:val="24"/>
          <w:szCs w:val="32"/>
        </w:rPr>
        <w:t xml:space="preserve">　お互い声を掛け合い、ルール・マナー・マニュアルを守り、事故なく怪我なく</w:t>
      </w:r>
      <w:r w:rsidR="00B7673F">
        <w:rPr>
          <w:rFonts w:ascii="ＭＳ 明朝" w:hAnsi="ＭＳ 明朝" w:hint="eastAsia"/>
          <w:sz w:val="24"/>
          <w:szCs w:val="32"/>
        </w:rPr>
        <w:t>新しい年を迎えていただきたいと思います。</w:t>
      </w:r>
    </w:p>
    <w:p w14:paraId="313CA43B" w14:textId="147C823E" w:rsidR="00904C63" w:rsidRDefault="00B7673F" w:rsidP="00CE514A">
      <w:pPr>
        <w:spacing w:line="340" w:lineRule="exact"/>
        <w:rPr>
          <w:rFonts w:ascii="ＭＳ 明朝" w:hAnsi="ＭＳ 明朝"/>
          <w:sz w:val="24"/>
          <w:szCs w:val="32"/>
        </w:rPr>
      </w:pPr>
      <w:r>
        <w:rPr>
          <w:rFonts w:ascii="ＭＳ 明朝" w:hAnsi="ＭＳ 明朝" w:hint="eastAsia"/>
          <w:sz w:val="24"/>
          <w:szCs w:val="32"/>
        </w:rPr>
        <w:t xml:space="preserve">　皆様のご協力をお願いいたします。</w:t>
      </w:r>
    </w:p>
    <w:p w14:paraId="3AAB185B" w14:textId="77777777" w:rsidR="00CE514A" w:rsidRDefault="00CE514A" w:rsidP="00B7673F">
      <w:pPr>
        <w:spacing w:line="200" w:lineRule="exact"/>
        <w:rPr>
          <w:rFonts w:ascii="ＭＳ 明朝" w:hAnsi="ＭＳ 明朝"/>
          <w:sz w:val="24"/>
          <w:szCs w:val="24"/>
        </w:rPr>
      </w:pPr>
    </w:p>
    <w:p w14:paraId="5932E4B5" w14:textId="65444AA9" w:rsidR="00B436D7" w:rsidRPr="00B7673F" w:rsidRDefault="007E7C05" w:rsidP="00B7673F">
      <w:pPr>
        <w:rPr>
          <w:rFonts w:ascii="ＭＳ ゴシック" w:eastAsia="ＭＳ ゴシック" w:hAnsi="ＭＳ ゴシック"/>
          <w:b/>
          <w:color w:val="EE0000"/>
          <w:sz w:val="18"/>
          <w:szCs w:val="18"/>
        </w:rPr>
      </w:pPr>
      <w:r w:rsidRPr="00B7673F">
        <w:rPr>
          <w:rFonts w:ascii="ＭＳ ゴシック" w:eastAsia="ＭＳ ゴシック" w:hAnsi="ＭＳ ゴシック" w:hint="eastAsia"/>
          <w:b/>
          <w:color w:val="EE0000"/>
        </w:rPr>
        <w:t>反射材は、冬季の朝夕の時間帯に自らを目視してもらうためのすぐれたグッズです。</w:t>
      </w:r>
      <w:r w:rsidR="00904C63" w:rsidRPr="00B7673F">
        <w:rPr>
          <w:rFonts w:asciiTheme="minorEastAsia" w:eastAsiaTheme="minorEastAsia" w:hAnsiTheme="minorEastAsia" w:hint="eastAsia"/>
          <w:b/>
          <w:color w:val="EE0000"/>
          <w:eastAsianLayout w:id="-609565952" w:vert="1" w:vertCompress="1"/>
        </w:rPr>
        <w:t>11</w:t>
      </w:r>
      <w:r w:rsidR="00677590" w:rsidRPr="00B7673F">
        <w:rPr>
          <w:rFonts w:ascii="ＭＳ ゴシック" w:eastAsia="ＭＳ ゴシック" w:hAnsi="ＭＳ ゴシック" w:hint="eastAsia"/>
          <w:b/>
          <w:color w:val="EE0000"/>
        </w:rPr>
        <w:t>月には会員の皆様に</w:t>
      </w:r>
      <w:r w:rsidR="00904C63" w:rsidRPr="00B7673F">
        <w:rPr>
          <w:rFonts w:ascii="ＭＳ ゴシック" w:eastAsia="ＭＳ ゴシック" w:hAnsi="ＭＳ ゴシック" w:hint="eastAsia"/>
          <w:b/>
          <w:color w:val="EE0000"/>
        </w:rPr>
        <w:t>バックル付</w:t>
      </w:r>
      <w:r w:rsidR="00CC16CA" w:rsidRPr="00B7673F">
        <w:rPr>
          <w:rFonts w:ascii="ＭＳ ゴシック" w:eastAsia="ＭＳ ゴシック" w:hAnsi="ＭＳ ゴシック" w:hint="eastAsia"/>
          <w:b/>
          <w:color w:val="EE0000"/>
        </w:rPr>
        <w:t>反射</w:t>
      </w:r>
      <w:r w:rsidR="00904C63" w:rsidRPr="00B7673F">
        <w:rPr>
          <w:rFonts w:ascii="ＭＳ ゴシック" w:eastAsia="ＭＳ ゴシック" w:hAnsi="ＭＳ ゴシック" w:hint="eastAsia"/>
          <w:b/>
          <w:color w:val="EE0000"/>
        </w:rPr>
        <w:t>タスキ</w:t>
      </w:r>
      <w:r w:rsidR="00CC16CA" w:rsidRPr="00B7673F">
        <w:rPr>
          <w:rFonts w:ascii="ＭＳ ゴシック" w:eastAsia="ＭＳ ゴシック" w:hAnsi="ＭＳ ゴシック" w:hint="eastAsia"/>
          <w:b/>
          <w:color w:val="EE0000"/>
        </w:rPr>
        <w:t>を</w:t>
      </w:r>
      <w:r w:rsidR="00677590" w:rsidRPr="00B7673F">
        <w:rPr>
          <w:rFonts w:ascii="ＭＳ ゴシック" w:eastAsia="ＭＳ ゴシック" w:hAnsi="ＭＳ ゴシック" w:hint="eastAsia"/>
          <w:b/>
          <w:color w:val="EE0000"/>
        </w:rPr>
        <w:t>配付させていただきました。</w:t>
      </w:r>
      <w:r w:rsidRPr="00B7673F">
        <w:rPr>
          <w:rFonts w:ascii="ＭＳ ゴシック" w:eastAsia="ＭＳ ゴシック" w:hAnsi="ＭＳ ゴシック" w:hint="eastAsia"/>
          <w:b/>
          <w:color w:val="EE0000"/>
        </w:rPr>
        <w:t>就業会員で、朝夕の時間帯が行き帰りにあたる方</w:t>
      </w:r>
      <w:r w:rsidR="00CC16CA" w:rsidRPr="00B7673F">
        <w:rPr>
          <w:rFonts w:ascii="ＭＳ ゴシック" w:eastAsia="ＭＳ ゴシック" w:hAnsi="ＭＳ ゴシック" w:hint="eastAsia"/>
          <w:b/>
          <w:color w:val="EE0000"/>
        </w:rPr>
        <w:t>で、</w:t>
      </w:r>
      <w:r w:rsidR="00B436D7" w:rsidRPr="00B7673F">
        <w:rPr>
          <w:rFonts w:ascii="ＭＳ ゴシック" w:eastAsia="ＭＳ ゴシック" w:hAnsi="ＭＳ ゴシック" w:hint="eastAsia"/>
          <w:b/>
          <w:color w:val="EE0000"/>
        </w:rPr>
        <w:t>まだ反射材を装着していない方は、是非とも活用してください。</w:t>
      </w:r>
    </w:p>
    <w:p w14:paraId="4E9E2579" w14:textId="130CFF91" w:rsidR="008E5187" w:rsidRDefault="008E5187" w:rsidP="008E5187">
      <w:pPr>
        <w:spacing w:line="140" w:lineRule="exact"/>
        <w:ind w:leftChars="28" w:left="61"/>
        <w:rPr>
          <w:b/>
          <w:sz w:val="10"/>
          <w:szCs w:val="18"/>
        </w:rPr>
      </w:pPr>
      <w:r w:rsidRPr="00180BE7">
        <w:rPr>
          <w:rFonts w:hint="eastAsia"/>
          <w:b/>
          <w:sz w:val="10"/>
          <w:szCs w:val="18"/>
        </w:rPr>
        <w:t xml:space="preserve">　</w:t>
      </w:r>
    </w:p>
    <w:p w14:paraId="38B5E0C8" w14:textId="77777777" w:rsidR="008E5187" w:rsidRDefault="008E5187" w:rsidP="008E5187">
      <w:pPr>
        <w:spacing w:line="100" w:lineRule="exact"/>
        <w:ind w:leftChars="28" w:left="61"/>
        <w:rPr>
          <w:b/>
          <w:sz w:val="10"/>
          <w:szCs w:val="18"/>
        </w:rPr>
      </w:pPr>
    </w:p>
    <w:p w14:paraId="040FB4D9" w14:textId="75929C7A" w:rsidR="00923EAA" w:rsidRDefault="00923EAA" w:rsidP="0000685D">
      <w:pPr>
        <w:ind w:firstLineChars="100" w:firstLine="178"/>
        <w:rPr>
          <w:rFonts w:ascii="ＭＳ ゴシック" w:eastAsia="ＭＳ ゴシック" w:hAnsi="ＭＳ ゴシック"/>
          <w:b/>
          <w:sz w:val="18"/>
          <w:szCs w:val="18"/>
        </w:rPr>
      </w:pPr>
    </w:p>
    <w:p w14:paraId="5D1A7E9E" w14:textId="77777777" w:rsidR="00A63115" w:rsidRDefault="00A63115" w:rsidP="0000685D">
      <w:pPr>
        <w:ind w:firstLineChars="100" w:firstLine="178"/>
        <w:rPr>
          <w:rFonts w:ascii="ＭＳ ゴシック" w:eastAsia="ＭＳ ゴシック" w:hAnsi="ＭＳ ゴシック"/>
          <w:b/>
          <w:sz w:val="18"/>
          <w:szCs w:val="18"/>
        </w:rPr>
      </w:pPr>
    </w:p>
    <w:p w14:paraId="11AD4701" w14:textId="77777777" w:rsidR="00A63115" w:rsidRDefault="00A63115" w:rsidP="0000685D">
      <w:pPr>
        <w:ind w:firstLineChars="100" w:firstLine="178"/>
        <w:rPr>
          <w:rFonts w:ascii="ＭＳ ゴシック" w:eastAsia="ＭＳ ゴシック" w:hAnsi="ＭＳ ゴシック"/>
          <w:b/>
          <w:sz w:val="18"/>
          <w:szCs w:val="18"/>
        </w:rPr>
      </w:pPr>
    </w:p>
    <w:p w14:paraId="1DF5E43F" w14:textId="77777777" w:rsidR="00A63115" w:rsidRDefault="00A63115" w:rsidP="0000685D">
      <w:pPr>
        <w:ind w:firstLineChars="100" w:firstLine="178"/>
        <w:rPr>
          <w:rFonts w:ascii="ＭＳ ゴシック" w:eastAsia="ＭＳ ゴシック" w:hAnsi="ＭＳ ゴシック"/>
          <w:b/>
          <w:sz w:val="18"/>
          <w:szCs w:val="18"/>
        </w:rPr>
      </w:pPr>
    </w:p>
    <w:p w14:paraId="68F2C1A9" w14:textId="77777777" w:rsidR="00A63115" w:rsidRDefault="00A63115" w:rsidP="0000685D">
      <w:pPr>
        <w:ind w:firstLineChars="100" w:firstLine="178"/>
        <w:rPr>
          <w:rFonts w:ascii="ＭＳ ゴシック" w:eastAsia="ＭＳ ゴシック" w:hAnsi="ＭＳ ゴシック"/>
          <w:b/>
          <w:sz w:val="18"/>
          <w:szCs w:val="18"/>
        </w:rPr>
      </w:pPr>
    </w:p>
    <w:p w14:paraId="42062278" w14:textId="77777777" w:rsidR="00A63115" w:rsidRDefault="00A63115" w:rsidP="0000685D">
      <w:pPr>
        <w:ind w:firstLineChars="100" w:firstLine="178"/>
        <w:rPr>
          <w:rFonts w:ascii="ＭＳ ゴシック" w:eastAsia="ＭＳ ゴシック" w:hAnsi="ＭＳ ゴシック"/>
          <w:b/>
          <w:sz w:val="18"/>
          <w:szCs w:val="18"/>
        </w:rPr>
      </w:pPr>
    </w:p>
    <w:p w14:paraId="4221E64B" w14:textId="77777777" w:rsidR="00A63115" w:rsidRDefault="00A63115" w:rsidP="0000685D">
      <w:pPr>
        <w:ind w:firstLineChars="100" w:firstLine="178"/>
        <w:rPr>
          <w:rFonts w:ascii="ＭＳ ゴシック" w:eastAsia="ＭＳ ゴシック" w:hAnsi="ＭＳ ゴシック"/>
          <w:b/>
          <w:sz w:val="18"/>
          <w:szCs w:val="18"/>
        </w:rPr>
      </w:pPr>
    </w:p>
    <w:p w14:paraId="138F1E17" w14:textId="77777777" w:rsidR="00A63115" w:rsidRDefault="00A63115" w:rsidP="0000685D">
      <w:pPr>
        <w:ind w:firstLineChars="100" w:firstLine="178"/>
        <w:rPr>
          <w:rFonts w:ascii="ＭＳ ゴシック" w:eastAsia="ＭＳ ゴシック" w:hAnsi="ＭＳ ゴシック"/>
          <w:b/>
          <w:sz w:val="18"/>
          <w:szCs w:val="18"/>
        </w:rPr>
      </w:pPr>
    </w:p>
    <w:p w14:paraId="3A748E6A" w14:textId="77777777" w:rsidR="00A63115" w:rsidRDefault="00A63115" w:rsidP="0000685D">
      <w:pPr>
        <w:ind w:firstLineChars="100" w:firstLine="178"/>
        <w:rPr>
          <w:rFonts w:ascii="ＭＳ ゴシック" w:eastAsia="ＭＳ ゴシック" w:hAnsi="ＭＳ ゴシック"/>
          <w:b/>
          <w:sz w:val="18"/>
          <w:szCs w:val="18"/>
        </w:rPr>
      </w:pPr>
    </w:p>
    <w:p w14:paraId="1E3061F8" w14:textId="77777777" w:rsidR="00A63115" w:rsidRDefault="00A63115" w:rsidP="0000685D">
      <w:pPr>
        <w:ind w:firstLineChars="100" w:firstLine="178"/>
        <w:rPr>
          <w:rFonts w:ascii="ＭＳ ゴシック" w:eastAsia="ＭＳ ゴシック" w:hAnsi="ＭＳ ゴシック"/>
          <w:b/>
          <w:sz w:val="18"/>
          <w:szCs w:val="18"/>
        </w:rPr>
      </w:pPr>
    </w:p>
    <w:p w14:paraId="317E387C" w14:textId="77777777" w:rsidR="00A63115" w:rsidRDefault="00A63115" w:rsidP="0000685D">
      <w:pPr>
        <w:ind w:firstLineChars="100" w:firstLine="178"/>
        <w:rPr>
          <w:rFonts w:ascii="ＭＳ ゴシック" w:eastAsia="ＭＳ ゴシック" w:hAnsi="ＭＳ ゴシック"/>
          <w:b/>
          <w:sz w:val="18"/>
          <w:szCs w:val="18"/>
        </w:rPr>
      </w:pPr>
    </w:p>
    <w:p w14:paraId="6F0FF5CC" w14:textId="77777777" w:rsidR="00A63115" w:rsidRDefault="00A63115" w:rsidP="0000685D">
      <w:pPr>
        <w:ind w:firstLineChars="100" w:firstLine="178"/>
        <w:rPr>
          <w:rFonts w:ascii="ＭＳ ゴシック" w:eastAsia="ＭＳ ゴシック" w:hAnsi="ＭＳ ゴシック"/>
          <w:b/>
          <w:sz w:val="18"/>
          <w:szCs w:val="18"/>
        </w:rPr>
      </w:pPr>
    </w:p>
    <w:p w14:paraId="33A0283F" w14:textId="77777777" w:rsidR="00A63115" w:rsidRDefault="00A63115" w:rsidP="0000685D">
      <w:pPr>
        <w:ind w:firstLineChars="100" w:firstLine="178"/>
        <w:rPr>
          <w:rFonts w:ascii="ＭＳ ゴシック" w:eastAsia="ＭＳ ゴシック" w:hAnsi="ＭＳ ゴシック"/>
          <w:b/>
          <w:sz w:val="18"/>
          <w:szCs w:val="18"/>
        </w:rPr>
      </w:pPr>
    </w:p>
    <w:p w14:paraId="5FE3D6F9" w14:textId="0408FF08" w:rsidR="00A63115" w:rsidRDefault="00A63115" w:rsidP="0000685D">
      <w:pPr>
        <w:ind w:firstLineChars="100" w:firstLine="178"/>
        <w:rPr>
          <w:rFonts w:ascii="ＭＳ ゴシック" w:eastAsia="ＭＳ ゴシック" w:hAnsi="ＭＳ ゴシック"/>
          <w:b/>
          <w:sz w:val="18"/>
          <w:szCs w:val="18"/>
        </w:rPr>
      </w:pPr>
    </w:p>
    <w:p w14:paraId="19FAFFED" w14:textId="77777777" w:rsidR="00A63115" w:rsidRDefault="00A63115" w:rsidP="0000685D">
      <w:pPr>
        <w:ind w:firstLineChars="100" w:firstLine="178"/>
        <w:rPr>
          <w:rFonts w:ascii="ＭＳ ゴシック" w:eastAsia="ＭＳ ゴシック" w:hAnsi="ＭＳ ゴシック"/>
          <w:b/>
          <w:sz w:val="18"/>
          <w:szCs w:val="18"/>
        </w:rPr>
      </w:pPr>
    </w:p>
    <w:p w14:paraId="1C9E431D" w14:textId="327670F6" w:rsidR="00A63115" w:rsidRDefault="00A63115" w:rsidP="0000685D">
      <w:pPr>
        <w:ind w:firstLineChars="100" w:firstLine="178"/>
        <w:rPr>
          <w:rFonts w:ascii="ＭＳ ゴシック" w:eastAsia="ＭＳ ゴシック" w:hAnsi="ＭＳ ゴシック"/>
          <w:b/>
          <w:sz w:val="18"/>
          <w:szCs w:val="18"/>
        </w:rPr>
      </w:pPr>
    </w:p>
    <w:p w14:paraId="49522720" w14:textId="5C7E545D" w:rsidR="00A63115" w:rsidRDefault="00A63115" w:rsidP="0000685D">
      <w:pPr>
        <w:ind w:firstLineChars="100" w:firstLine="178"/>
        <w:rPr>
          <w:rFonts w:ascii="ＭＳ ゴシック" w:eastAsia="ＭＳ ゴシック" w:hAnsi="ＭＳ ゴシック"/>
          <w:b/>
          <w:sz w:val="18"/>
          <w:szCs w:val="18"/>
        </w:rPr>
      </w:pPr>
    </w:p>
    <w:p w14:paraId="61DDE50E" w14:textId="77777777" w:rsidR="00A63115" w:rsidRDefault="00A63115" w:rsidP="0000685D">
      <w:pPr>
        <w:ind w:firstLineChars="100" w:firstLine="178"/>
        <w:rPr>
          <w:rFonts w:ascii="ＭＳ ゴシック" w:eastAsia="ＭＳ ゴシック" w:hAnsi="ＭＳ ゴシック"/>
          <w:b/>
          <w:sz w:val="18"/>
          <w:szCs w:val="18"/>
        </w:rPr>
      </w:pPr>
    </w:p>
    <w:p w14:paraId="2CC581E8" w14:textId="77777777" w:rsidR="00A63115" w:rsidRDefault="00A63115" w:rsidP="0000685D">
      <w:pPr>
        <w:ind w:firstLineChars="100" w:firstLine="178"/>
        <w:rPr>
          <w:rFonts w:ascii="ＭＳ ゴシック" w:eastAsia="ＭＳ ゴシック" w:hAnsi="ＭＳ ゴシック"/>
          <w:b/>
          <w:sz w:val="18"/>
          <w:szCs w:val="18"/>
        </w:rPr>
      </w:pPr>
    </w:p>
    <w:p w14:paraId="42ED6843" w14:textId="36D81EF5" w:rsidR="00A63115" w:rsidRDefault="00A63115" w:rsidP="0000685D">
      <w:pPr>
        <w:ind w:firstLineChars="100" w:firstLine="178"/>
        <w:rPr>
          <w:rFonts w:ascii="ＭＳ ゴシック" w:eastAsia="ＭＳ ゴシック" w:hAnsi="ＭＳ ゴシック"/>
          <w:b/>
          <w:sz w:val="18"/>
          <w:szCs w:val="18"/>
        </w:rPr>
      </w:pPr>
    </w:p>
    <w:p w14:paraId="41F8378E" w14:textId="1097241B" w:rsidR="00A63115" w:rsidRDefault="00A63115" w:rsidP="0000685D">
      <w:pPr>
        <w:ind w:firstLineChars="100" w:firstLine="178"/>
        <w:rPr>
          <w:rFonts w:ascii="ＭＳ ゴシック" w:eastAsia="ＭＳ ゴシック" w:hAnsi="ＭＳ ゴシック"/>
          <w:b/>
          <w:sz w:val="18"/>
          <w:szCs w:val="18"/>
        </w:rPr>
      </w:pPr>
    </w:p>
    <w:p w14:paraId="1E8B0064" w14:textId="55B7947F" w:rsidR="00A63115" w:rsidRDefault="00A63115" w:rsidP="0000685D">
      <w:pPr>
        <w:ind w:firstLineChars="100" w:firstLine="178"/>
        <w:rPr>
          <w:rFonts w:ascii="ＭＳ ゴシック" w:eastAsia="ＭＳ ゴシック" w:hAnsi="ＭＳ ゴシック"/>
          <w:b/>
          <w:sz w:val="18"/>
          <w:szCs w:val="18"/>
        </w:rPr>
      </w:pPr>
    </w:p>
    <w:p w14:paraId="2C17AF56" w14:textId="4404E503" w:rsidR="00A63115" w:rsidRDefault="00A63115" w:rsidP="0000685D">
      <w:pPr>
        <w:ind w:firstLineChars="100" w:firstLine="178"/>
        <w:rPr>
          <w:rFonts w:ascii="ＭＳ ゴシック" w:eastAsia="ＭＳ ゴシック" w:hAnsi="ＭＳ ゴシック"/>
          <w:b/>
          <w:sz w:val="18"/>
          <w:szCs w:val="18"/>
        </w:rPr>
      </w:pPr>
    </w:p>
    <w:p w14:paraId="6CD67A41" w14:textId="67A8A3B8" w:rsidR="00A63115" w:rsidRDefault="00A63115" w:rsidP="0000685D">
      <w:pPr>
        <w:ind w:firstLineChars="100" w:firstLine="178"/>
        <w:rPr>
          <w:rFonts w:ascii="ＭＳ ゴシック" w:eastAsia="ＭＳ ゴシック" w:hAnsi="ＭＳ ゴシック"/>
          <w:b/>
          <w:sz w:val="18"/>
          <w:szCs w:val="18"/>
        </w:rPr>
      </w:pPr>
    </w:p>
    <w:p w14:paraId="2100C433" w14:textId="015F1F87" w:rsidR="00A63115" w:rsidRDefault="00A63115" w:rsidP="0000685D">
      <w:pPr>
        <w:ind w:firstLineChars="100" w:firstLine="178"/>
        <w:rPr>
          <w:rFonts w:ascii="ＭＳ ゴシック" w:eastAsia="ＭＳ ゴシック" w:hAnsi="ＭＳ ゴシック"/>
          <w:b/>
          <w:sz w:val="18"/>
          <w:szCs w:val="18"/>
        </w:rPr>
      </w:pPr>
    </w:p>
    <w:p w14:paraId="2CB7D512" w14:textId="2CE77103" w:rsidR="00A63115" w:rsidRDefault="00A63115" w:rsidP="0000685D">
      <w:pPr>
        <w:ind w:firstLineChars="100" w:firstLine="178"/>
        <w:rPr>
          <w:rFonts w:ascii="ＭＳ ゴシック" w:eastAsia="ＭＳ ゴシック" w:hAnsi="ＭＳ ゴシック"/>
          <w:b/>
          <w:sz w:val="18"/>
          <w:szCs w:val="18"/>
        </w:rPr>
      </w:pPr>
    </w:p>
    <w:p w14:paraId="7D403DFE" w14:textId="141DB671" w:rsidR="00A63115" w:rsidRDefault="00A63115" w:rsidP="0000685D">
      <w:pPr>
        <w:ind w:firstLineChars="100" w:firstLine="178"/>
        <w:rPr>
          <w:rFonts w:ascii="ＭＳ ゴシック" w:eastAsia="ＭＳ ゴシック" w:hAnsi="ＭＳ ゴシック"/>
          <w:b/>
          <w:sz w:val="18"/>
          <w:szCs w:val="18"/>
        </w:rPr>
      </w:pPr>
    </w:p>
    <w:p w14:paraId="5AA136C1" w14:textId="5A49133A" w:rsidR="00A63115" w:rsidRDefault="00A63115" w:rsidP="0000685D">
      <w:pPr>
        <w:ind w:firstLineChars="100" w:firstLine="178"/>
        <w:rPr>
          <w:rFonts w:ascii="ＭＳ ゴシック" w:eastAsia="ＭＳ ゴシック" w:hAnsi="ＭＳ ゴシック"/>
          <w:b/>
          <w:sz w:val="18"/>
          <w:szCs w:val="18"/>
        </w:rPr>
      </w:pPr>
    </w:p>
    <w:p w14:paraId="23E7FAFF" w14:textId="250F420E" w:rsidR="00A63115" w:rsidRDefault="00A63115" w:rsidP="0000685D">
      <w:pPr>
        <w:ind w:firstLineChars="100" w:firstLine="217"/>
        <w:rPr>
          <w:rFonts w:ascii="ＭＳ ゴシック" w:eastAsia="ＭＳ ゴシック" w:hAnsi="ＭＳ ゴシック"/>
          <w:b/>
          <w:sz w:val="18"/>
          <w:szCs w:val="18"/>
        </w:rPr>
      </w:pPr>
      <w:r>
        <w:rPr>
          <w:noProof/>
        </w:rPr>
        <w:drawing>
          <wp:anchor distT="0" distB="0" distL="114300" distR="114300" simplePos="0" relativeHeight="251800064" behindDoc="0" locked="0" layoutInCell="1" allowOverlap="1" wp14:anchorId="7479424B" wp14:editId="14C8C42E">
            <wp:simplePos x="0" y="0"/>
            <wp:positionH relativeFrom="column">
              <wp:posOffset>-146143</wp:posOffset>
            </wp:positionH>
            <wp:positionV relativeFrom="paragraph">
              <wp:posOffset>142875</wp:posOffset>
            </wp:positionV>
            <wp:extent cx="5743575" cy="4281574"/>
            <wp:effectExtent l="0" t="0" r="0" b="5080"/>
            <wp:wrapNone/>
            <wp:docPr id="1458014996"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08" t="5974" r="6448" b="3305"/>
                    <a:stretch>
                      <a:fillRect/>
                    </a:stretch>
                  </pic:blipFill>
                  <pic:spPr bwMode="auto">
                    <a:xfrm>
                      <a:off x="0" y="0"/>
                      <a:ext cx="5743575" cy="4281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C982FC" w14:textId="7B7CDEF4" w:rsidR="00923EAA" w:rsidRDefault="00923EAA" w:rsidP="0000685D">
      <w:pPr>
        <w:ind w:firstLineChars="100" w:firstLine="178"/>
        <w:rPr>
          <w:rFonts w:ascii="ＭＳ ゴシック" w:eastAsia="ＭＳ ゴシック" w:hAnsi="ＭＳ ゴシック"/>
          <w:b/>
          <w:sz w:val="18"/>
          <w:szCs w:val="18"/>
        </w:rPr>
      </w:pPr>
    </w:p>
    <w:p w14:paraId="7CB89A3A" w14:textId="3F79A5A2" w:rsidR="00923EAA" w:rsidRDefault="00923EAA" w:rsidP="0000685D">
      <w:pPr>
        <w:ind w:firstLineChars="100" w:firstLine="178"/>
        <w:rPr>
          <w:rFonts w:ascii="ＭＳ ゴシック" w:eastAsia="ＭＳ ゴシック" w:hAnsi="ＭＳ ゴシック"/>
          <w:b/>
          <w:sz w:val="18"/>
          <w:szCs w:val="18"/>
        </w:rPr>
      </w:pPr>
    </w:p>
    <w:p w14:paraId="46EA25DD" w14:textId="4E7D73F7" w:rsidR="00923EAA" w:rsidRDefault="00923EAA" w:rsidP="0000685D">
      <w:pPr>
        <w:ind w:firstLineChars="100" w:firstLine="178"/>
        <w:rPr>
          <w:rFonts w:ascii="ＭＳ ゴシック" w:eastAsia="ＭＳ ゴシック" w:hAnsi="ＭＳ ゴシック"/>
          <w:b/>
          <w:sz w:val="18"/>
          <w:szCs w:val="18"/>
        </w:rPr>
      </w:pPr>
    </w:p>
    <w:p w14:paraId="73E7E05B" w14:textId="75066E4E" w:rsidR="00923EAA" w:rsidRDefault="00923EAA" w:rsidP="0000685D">
      <w:pPr>
        <w:ind w:firstLineChars="100" w:firstLine="178"/>
        <w:rPr>
          <w:rFonts w:ascii="ＭＳ ゴシック" w:eastAsia="ＭＳ ゴシック" w:hAnsi="ＭＳ ゴシック"/>
          <w:b/>
          <w:sz w:val="18"/>
          <w:szCs w:val="18"/>
        </w:rPr>
      </w:pPr>
    </w:p>
    <w:p w14:paraId="35CFFC45" w14:textId="37348E96" w:rsidR="00923EAA" w:rsidRDefault="00923EAA" w:rsidP="0000685D">
      <w:pPr>
        <w:ind w:firstLineChars="100" w:firstLine="178"/>
        <w:rPr>
          <w:rFonts w:ascii="ＭＳ ゴシック" w:eastAsia="ＭＳ ゴシック" w:hAnsi="ＭＳ ゴシック"/>
          <w:b/>
          <w:sz w:val="18"/>
          <w:szCs w:val="18"/>
        </w:rPr>
      </w:pPr>
    </w:p>
    <w:p w14:paraId="30CDB33A" w14:textId="24D43E36" w:rsidR="00923EAA" w:rsidRDefault="00923EAA" w:rsidP="0000685D">
      <w:pPr>
        <w:ind w:firstLineChars="100" w:firstLine="178"/>
        <w:rPr>
          <w:rFonts w:ascii="ＭＳ ゴシック" w:eastAsia="ＭＳ ゴシック" w:hAnsi="ＭＳ ゴシック"/>
          <w:b/>
          <w:sz w:val="18"/>
          <w:szCs w:val="18"/>
        </w:rPr>
      </w:pPr>
    </w:p>
    <w:p w14:paraId="5FABCEE0" w14:textId="0A68DA3C" w:rsidR="00923EAA" w:rsidRDefault="00923EAA" w:rsidP="0000685D">
      <w:pPr>
        <w:ind w:firstLineChars="100" w:firstLine="178"/>
        <w:rPr>
          <w:rFonts w:ascii="ＭＳ ゴシック" w:eastAsia="ＭＳ ゴシック" w:hAnsi="ＭＳ ゴシック"/>
          <w:b/>
          <w:sz w:val="18"/>
          <w:szCs w:val="18"/>
        </w:rPr>
      </w:pPr>
    </w:p>
    <w:p w14:paraId="094CA470" w14:textId="5C4D000D" w:rsidR="00923EAA" w:rsidRDefault="00923EAA" w:rsidP="0000685D">
      <w:pPr>
        <w:ind w:firstLineChars="100" w:firstLine="178"/>
        <w:rPr>
          <w:rFonts w:ascii="ＭＳ ゴシック" w:eastAsia="ＭＳ ゴシック" w:hAnsi="ＭＳ ゴシック"/>
          <w:b/>
          <w:sz w:val="18"/>
          <w:szCs w:val="18"/>
        </w:rPr>
      </w:pPr>
    </w:p>
    <w:p w14:paraId="1107E8BD" w14:textId="7778515B" w:rsidR="00923EAA" w:rsidRDefault="00923EAA" w:rsidP="0000685D">
      <w:pPr>
        <w:ind w:firstLineChars="100" w:firstLine="178"/>
        <w:rPr>
          <w:rFonts w:ascii="ＭＳ ゴシック" w:eastAsia="ＭＳ ゴシック" w:hAnsi="ＭＳ ゴシック"/>
          <w:b/>
          <w:sz w:val="18"/>
          <w:szCs w:val="18"/>
        </w:rPr>
      </w:pPr>
    </w:p>
    <w:p w14:paraId="5DD600D3" w14:textId="193975D4" w:rsidR="00923EAA" w:rsidRDefault="00923EAA" w:rsidP="0000685D">
      <w:pPr>
        <w:ind w:firstLineChars="100" w:firstLine="178"/>
        <w:rPr>
          <w:rFonts w:ascii="ＭＳ ゴシック" w:eastAsia="ＭＳ ゴシック" w:hAnsi="ＭＳ ゴシック"/>
          <w:b/>
          <w:sz w:val="18"/>
          <w:szCs w:val="18"/>
        </w:rPr>
      </w:pPr>
    </w:p>
    <w:p w14:paraId="413F72E0" w14:textId="012A27C5" w:rsidR="00923EAA" w:rsidRDefault="00923EAA" w:rsidP="0000685D">
      <w:pPr>
        <w:ind w:firstLineChars="100" w:firstLine="178"/>
        <w:rPr>
          <w:rFonts w:ascii="ＭＳ ゴシック" w:eastAsia="ＭＳ ゴシック" w:hAnsi="ＭＳ ゴシック"/>
          <w:b/>
          <w:sz w:val="18"/>
          <w:szCs w:val="18"/>
        </w:rPr>
      </w:pPr>
    </w:p>
    <w:p w14:paraId="7C618C95" w14:textId="7F032878" w:rsidR="00923EAA" w:rsidRDefault="00923EAA" w:rsidP="0000685D">
      <w:pPr>
        <w:ind w:firstLineChars="100" w:firstLine="178"/>
        <w:rPr>
          <w:rFonts w:ascii="ＭＳ ゴシック" w:eastAsia="ＭＳ ゴシック" w:hAnsi="ＭＳ ゴシック"/>
          <w:b/>
          <w:sz w:val="18"/>
          <w:szCs w:val="18"/>
        </w:rPr>
      </w:pPr>
    </w:p>
    <w:p w14:paraId="5773B1F3" w14:textId="6A7B1D62" w:rsidR="00923EAA" w:rsidRDefault="00923EAA" w:rsidP="0000685D">
      <w:pPr>
        <w:ind w:firstLineChars="100" w:firstLine="178"/>
        <w:rPr>
          <w:rFonts w:ascii="ＭＳ ゴシック" w:eastAsia="ＭＳ ゴシック" w:hAnsi="ＭＳ ゴシック"/>
          <w:b/>
          <w:sz w:val="18"/>
          <w:szCs w:val="18"/>
        </w:rPr>
      </w:pPr>
    </w:p>
    <w:p w14:paraId="7243B305" w14:textId="27DB5110" w:rsidR="00923EAA" w:rsidRDefault="00923EAA" w:rsidP="0000685D">
      <w:pPr>
        <w:ind w:firstLineChars="100" w:firstLine="178"/>
        <w:rPr>
          <w:rFonts w:ascii="ＭＳ ゴシック" w:eastAsia="ＭＳ ゴシック" w:hAnsi="ＭＳ ゴシック"/>
          <w:b/>
          <w:sz w:val="18"/>
          <w:szCs w:val="18"/>
        </w:rPr>
      </w:pPr>
    </w:p>
    <w:p w14:paraId="36D2940C" w14:textId="5BC4BB4B" w:rsidR="00923EAA" w:rsidRDefault="00923EAA" w:rsidP="0000685D">
      <w:pPr>
        <w:ind w:firstLineChars="100" w:firstLine="178"/>
        <w:rPr>
          <w:rFonts w:ascii="ＭＳ ゴシック" w:eastAsia="ＭＳ ゴシック" w:hAnsi="ＭＳ ゴシック"/>
          <w:b/>
          <w:sz w:val="18"/>
          <w:szCs w:val="18"/>
        </w:rPr>
      </w:pPr>
    </w:p>
    <w:p w14:paraId="097725C8" w14:textId="328E6102" w:rsidR="00923EAA" w:rsidRDefault="00923EAA" w:rsidP="0000685D">
      <w:pPr>
        <w:ind w:firstLineChars="100" w:firstLine="178"/>
        <w:rPr>
          <w:rFonts w:ascii="ＭＳ ゴシック" w:eastAsia="ＭＳ ゴシック" w:hAnsi="ＭＳ ゴシック"/>
          <w:b/>
          <w:sz w:val="18"/>
          <w:szCs w:val="18"/>
        </w:rPr>
      </w:pPr>
    </w:p>
    <w:p w14:paraId="5081414E" w14:textId="7CF80D3F" w:rsidR="00923EAA" w:rsidRDefault="00923EAA" w:rsidP="0000685D">
      <w:pPr>
        <w:ind w:firstLineChars="100" w:firstLine="178"/>
        <w:rPr>
          <w:rFonts w:ascii="ＭＳ ゴシック" w:eastAsia="ＭＳ ゴシック" w:hAnsi="ＭＳ ゴシック"/>
          <w:b/>
          <w:sz w:val="18"/>
          <w:szCs w:val="18"/>
        </w:rPr>
      </w:pPr>
    </w:p>
    <w:p w14:paraId="3A82490B" w14:textId="44DE8F10" w:rsidR="00923EAA" w:rsidRDefault="00923EAA" w:rsidP="0000685D">
      <w:pPr>
        <w:ind w:firstLineChars="100" w:firstLine="178"/>
        <w:rPr>
          <w:rFonts w:ascii="ＭＳ ゴシック" w:eastAsia="ＭＳ ゴシック" w:hAnsi="ＭＳ ゴシック"/>
          <w:b/>
          <w:sz w:val="18"/>
          <w:szCs w:val="18"/>
        </w:rPr>
      </w:pPr>
    </w:p>
    <w:p w14:paraId="2DCEB3AA" w14:textId="54691594" w:rsidR="00923EAA" w:rsidRDefault="00923EAA" w:rsidP="0000685D">
      <w:pPr>
        <w:ind w:firstLineChars="100" w:firstLine="178"/>
        <w:rPr>
          <w:rFonts w:ascii="ＭＳ ゴシック" w:eastAsia="ＭＳ ゴシック" w:hAnsi="ＭＳ ゴシック"/>
          <w:b/>
          <w:sz w:val="18"/>
          <w:szCs w:val="18"/>
        </w:rPr>
      </w:pPr>
    </w:p>
    <w:p w14:paraId="461899A9" w14:textId="2F703738" w:rsidR="00923EAA" w:rsidRDefault="00923EAA" w:rsidP="0000685D">
      <w:pPr>
        <w:ind w:firstLineChars="100" w:firstLine="178"/>
        <w:rPr>
          <w:rFonts w:ascii="ＭＳ ゴシック" w:eastAsia="ＭＳ ゴシック" w:hAnsi="ＭＳ ゴシック"/>
          <w:b/>
          <w:sz w:val="18"/>
          <w:szCs w:val="18"/>
        </w:rPr>
      </w:pPr>
    </w:p>
    <w:p w14:paraId="17E32828" w14:textId="77777777" w:rsidR="00CE514A" w:rsidRDefault="00CE514A" w:rsidP="0000685D">
      <w:pPr>
        <w:ind w:firstLineChars="100" w:firstLine="178"/>
        <w:rPr>
          <w:rFonts w:ascii="ＭＳ ゴシック" w:eastAsia="ＭＳ ゴシック" w:hAnsi="ＭＳ ゴシック"/>
          <w:b/>
          <w:sz w:val="18"/>
          <w:szCs w:val="18"/>
        </w:rPr>
      </w:pPr>
    </w:p>
    <w:p w14:paraId="055CCDF2" w14:textId="77777777" w:rsidR="00CE514A" w:rsidRDefault="00CE514A" w:rsidP="0000685D">
      <w:pPr>
        <w:ind w:firstLineChars="100" w:firstLine="178"/>
        <w:rPr>
          <w:rFonts w:ascii="ＭＳ ゴシック" w:eastAsia="ＭＳ ゴシック" w:hAnsi="ＭＳ ゴシック"/>
          <w:b/>
          <w:sz w:val="18"/>
          <w:szCs w:val="18"/>
        </w:rPr>
      </w:pPr>
    </w:p>
    <w:p w14:paraId="6C77ECFC" w14:textId="77777777" w:rsidR="00CE514A" w:rsidRDefault="00CE514A" w:rsidP="0000685D">
      <w:pPr>
        <w:ind w:firstLineChars="100" w:firstLine="178"/>
        <w:rPr>
          <w:rFonts w:ascii="ＭＳ ゴシック" w:eastAsia="ＭＳ ゴシック" w:hAnsi="ＭＳ ゴシック"/>
          <w:b/>
          <w:sz w:val="18"/>
          <w:szCs w:val="18"/>
        </w:rPr>
      </w:pPr>
    </w:p>
    <w:p w14:paraId="4D5B15A3" w14:textId="77777777" w:rsidR="00CE514A" w:rsidRDefault="00CE514A" w:rsidP="0000685D">
      <w:pPr>
        <w:ind w:firstLineChars="100" w:firstLine="178"/>
        <w:rPr>
          <w:rFonts w:ascii="ＭＳ ゴシック" w:eastAsia="ＭＳ ゴシック" w:hAnsi="ＭＳ ゴシック"/>
          <w:b/>
          <w:sz w:val="18"/>
          <w:szCs w:val="18"/>
        </w:rPr>
      </w:pPr>
    </w:p>
    <w:p w14:paraId="263C51DB" w14:textId="77777777" w:rsidR="00CE514A" w:rsidRDefault="00CE514A" w:rsidP="0000685D">
      <w:pPr>
        <w:ind w:firstLineChars="100" w:firstLine="178"/>
        <w:rPr>
          <w:rFonts w:ascii="ＭＳ ゴシック" w:eastAsia="ＭＳ ゴシック" w:hAnsi="ＭＳ ゴシック"/>
          <w:b/>
          <w:sz w:val="18"/>
          <w:szCs w:val="18"/>
        </w:rPr>
      </w:pPr>
    </w:p>
    <w:p w14:paraId="39D9E54B" w14:textId="77777777" w:rsidR="00CE514A" w:rsidRDefault="00CE514A" w:rsidP="0000685D">
      <w:pPr>
        <w:ind w:firstLineChars="100" w:firstLine="178"/>
        <w:rPr>
          <w:rFonts w:ascii="ＭＳ ゴシック" w:eastAsia="ＭＳ ゴシック" w:hAnsi="ＭＳ ゴシック"/>
          <w:b/>
          <w:sz w:val="18"/>
          <w:szCs w:val="18"/>
        </w:rPr>
      </w:pPr>
    </w:p>
    <w:p w14:paraId="7BBF0B47" w14:textId="2E0EF13E" w:rsidR="00923EAA" w:rsidRDefault="00923EAA" w:rsidP="0000685D">
      <w:pPr>
        <w:ind w:firstLineChars="100" w:firstLine="178"/>
        <w:rPr>
          <w:rFonts w:ascii="ＭＳ ゴシック" w:eastAsia="ＭＳ ゴシック" w:hAnsi="ＭＳ ゴシック"/>
          <w:b/>
          <w:sz w:val="18"/>
          <w:szCs w:val="18"/>
        </w:rPr>
      </w:pPr>
    </w:p>
    <w:p w14:paraId="5B2E8402" w14:textId="1B53E492" w:rsidR="00923EAA" w:rsidRDefault="00923EAA" w:rsidP="0000685D">
      <w:pPr>
        <w:ind w:firstLineChars="100" w:firstLine="178"/>
        <w:rPr>
          <w:rFonts w:ascii="ＭＳ ゴシック" w:eastAsia="ＭＳ ゴシック" w:hAnsi="ＭＳ ゴシック"/>
          <w:b/>
          <w:sz w:val="18"/>
          <w:szCs w:val="18"/>
        </w:rPr>
      </w:pPr>
    </w:p>
    <w:p w14:paraId="4E1C779F" w14:textId="161B1030" w:rsidR="00923EAA" w:rsidRDefault="00923EAA" w:rsidP="0000685D">
      <w:pPr>
        <w:ind w:firstLineChars="100" w:firstLine="178"/>
        <w:rPr>
          <w:rFonts w:ascii="ＭＳ ゴシック" w:eastAsia="ＭＳ ゴシック" w:hAnsi="ＭＳ ゴシック"/>
          <w:b/>
          <w:sz w:val="18"/>
          <w:szCs w:val="18"/>
        </w:rPr>
      </w:pPr>
    </w:p>
    <w:p w14:paraId="65D7DE8C" w14:textId="3D49BAAD" w:rsidR="00313E3B" w:rsidRDefault="00313E3B" w:rsidP="002B7CA6">
      <w:pPr>
        <w:spacing w:line="200" w:lineRule="exact"/>
        <w:jc w:val="left"/>
        <w:rPr>
          <w:rFonts w:asciiTheme="minorEastAsia" w:hAnsiTheme="minorEastAsia"/>
        </w:rPr>
      </w:pPr>
    </w:p>
    <w:p w14:paraId="67BC0BD6" w14:textId="4CED3656" w:rsidR="0052072B" w:rsidRPr="00421062" w:rsidRDefault="00533274" w:rsidP="00857F09">
      <w:pPr>
        <w:spacing w:line="320" w:lineRule="exact"/>
        <w:ind w:firstLineChars="50" w:firstLine="159"/>
        <w:rPr>
          <w:rFonts w:ascii="ＭＳ ゴシック" w:eastAsia="ＭＳ ゴシック" w:hAnsi="ＭＳ ゴシック"/>
          <w:b/>
          <w:sz w:val="32"/>
          <w:szCs w:val="32"/>
          <w:lang w:eastAsia="zh-TW"/>
        </w:rPr>
      </w:pPr>
      <w:r>
        <w:rPr>
          <w:rFonts w:ascii="ＭＳ ゴシック" w:eastAsia="ＭＳ ゴシック" w:hAnsi="ＭＳ ゴシック" w:hint="eastAsia"/>
          <w:b/>
          <w:sz w:val="32"/>
          <w:szCs w:val="32"/>
          <w:lang w:eastAsia="zh-TW"/>
        </w:rPr>
        <w:lastRenderedPageBreak/>
        <w:t>普及啓発活動月間</w:t>
      </w:r>
    </w:p>
    <w:p w14:paraId="341F0A47" w14:textId="1D3CEA57" w:rsidR="0052072B" w:rsidRPr="00421062" w:rsidRDefault="0052072B" w:rsidP="00857F09">
      <w:pPr>
        <w:spacing w:line="320" w:lineRule="exact"/>
        <w:ind w:firstLineChars="50" w:firstLine="159"/>
        <w:rPr>
          <w:rFonts w:ascii="ＭＳ ゴシック" w:eastAsia="ＭＳ ゴシック" w:hAnsi="ＭＳ ゴシック"/>
          <w:b/>
          <w:sz w:val="32"/>
          <w:szCs w:val="32"/>
          <w:lang w:eastAsia="zh-TW"/>
        </w:rPr>
      </w:pPr>
      <w:r w:rsidRPr="00421062">
        <w:rPr>
          <w:rFonts w:ascii="ＭＳ ゴシック" w:eastAsia="ＭＳ ゴシック" w:hAnsi="ＭＳ ゴシック" w:hint="eastAsia"/>
          <w:b/>
          <w:sz w:val="32"/>
          <w:szCs w:val="32"/>
          <w:lang w:eastAsia="zh-TW"/>
        </w:rPr>
        <w:t xml:space="preserve">　　　　　</w:t>
      </w:r>
      <w:r w:rsidR="00421062">
        <w:rPr>
          <w:rFonts w:ascii="ＭＳ ゴシック" w:eastAsia="ＭＳ ゴシック" w:hAnsi="ＭＳ ゴシック" w:hint="eastAsia"/>
          <w:b/>
          <w:sz w:val="32"/>
          <w:szCs w:val="32"/>
          <w:lang w:eastAsia="zh-TW"/>
        </w:rPr>
        <w:t xml:space="preserve">　</w:t>
      </w:r>
      <w:r w:rsidR="00533274">
        <w:rPr>
          <w:rFonts w:ascii="ＭＳ ゴシック" w:eastAsia="ＭＳ ゴシック" w:hAnsi="ＭＳ ゴシック" w:hint="eastAsia"/>
          <w:b/>
          <w:sz w:val="32"/>
          <w:szCs w:val="32"/>
          <w:lang w:eastAsia="zh-TW"/>
        </w:rPr>
        <w:t>活動</w:t>
      </w:r>
      <w:r w:rsidRPr="00421062">
        <w:rPr>
          <w:rFonts w:ascii="ＭＳ ゴシック" w:eastAsia="ＭＳ ゴシック" w:hAnsi="ＭＳ ゴシック" w:hint="eastAsia"/>
          <w:b/>
          <w:sz w:val="32"/>
          <w:szCs w:val="32"/>
          <w:lang w:eastAsia="zh-TW"/>
        </w:rPr>
        <w:t>報告</w:t>
      </w:r>
    </w:p>
    <w:p w14:paraId="25DA1119" w14:textId="5386DB2E" w:rsidR="0052072B" w:rsidRPr="00421062" w:rsidRDefault="00CE514A" w:rsidP="004D39A3">
      <w:pPr>
        <w:spacing w:line="240" w:lineRule="exact"/>
        <w:rPr>
          <w:lang w:eastAsia="zh-TW"/>
        </w:rPr>
      </w:pPr>
      <w:r w:rsidRPr="00421062">
        <w:rPr>
          <w:noProof/>
        </w:rPr>
        <mc:AlternateContent>
          <mc:Choice Requires="wps">
            <w:drawing>
              <wp:anchor distT="0" distB="0" distL="114300" distR="114300" simplePos="0" relativeHeight="251723264" behindDoc="1" locked="0" layoutInCell="1" allowOverlap="1" wp14:anchorId="49F3BE48" wp14:editId="6D06BE5F">
                <wp:simplePos x="0" y="0"/>
                <wp:positionH relativeFrom="column">
                  <wp:posOffset>-111125</wp:posOffset>
                </wp:positionH>
                <wp:positionV relativeFrom="paragraph">
                  <wp:posOffset>-37465</wp:posOffset>
                </wp:positionV>
                <wp:extent cx="590550" cy="22098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590550" cy="2209800"/>
                        </a:xfrm>
                        <a:prstGeom prst="rect">
                          <a:avLst/>
                        </a:prstGeom>
                        <a:solidFill>
                          <a:srgbClr val="F79646">
                            <a:lumMod val="60000"/>
                            <a:lumOff val="40000"/>
                          </a:srgbClr>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0C10A" id="正方形/長方形 8" o:spid="_x0000_s1026" style="position:absolute;margin-left:-8.75pt;margin-top:-2.95pt;width:46.5pt;height:174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" fillcolor="#fac090" strokecolor="#c0504d" strokeweight="2pt"/>
            </w:pict>
          </mc:Fallback>
        </mc:AlternateContent>
      </w:r>
    </w:p>
    <w:p w14:paraId="3F26368D" w14:textId="63EDFB56" w:rsidR="004B1685" w:rsidRPr="00787CB4" w:rsidRDefault="0052072B" w:rsidP="004D39A3">
      <w:pPr>
        <w:spacing w:line="80" w:lineRule="exact"/>
        <w:rPr>
          <w:rFonts w:asciiTheme="minorEastAsia" w:hAnsiTheme="minorEastAsia"/>
          <w:lang w:eastAsia="zh-TW"/>
        </w:rPr>
      </w:pPr>
      <w:r w:rsidRPr="00421062">
        <w:rPr>
          <w:rFonts w:asciiTheme="minorEastAsia" w:hAnsiTheme="minorEastAsia"/>
          <w:lang w:eastAsia="zh-TW"/>
        </w:rPr>
        <w:t xml:space="preserve">　</w:t>
      </w:r>
    </w:p>
    <w:p w14:paraId="380797A4" w14:textId="006EE760" w:rsidR="004B1685" w:rsidRDefault="004B1685" w:rsidP="003C1982">
      <w:pPr>
        <w:spacing w:line="320" w:lineRule="exact"/>
        <w:rPr>
          <w:rFonts w:asciiTheme="minorEastAsia" w:hAnsiTheme="minorEastAsia"/>
        </w:rPr>
      </w:pPr>
      <w:r w:rsidRPr="00F069A1">
        <w:rPr>
          <w:rFonts w:asciiTheme="minorEastAsia" w:hAnsiTheme="minorEastAsia"/>
          <w:lang w:eastAsia="zh-TW"/>
        </w:rPr>
        <w:t xml:space="preserve">　</w:t>
      </w:r>
      <w:r>
        <w:rPr>
          <w:rFonts w:asciiTheme="minorEastAsia" w:hAnsiTheme="minorEastAsia" w:hint="eastAsia"/>
        </w:rPr>
        <w:t>「普及啓発活動月間」中に実施した活動</w:t>
      </w:r>
      <w:r w:rsidR="004D39A3">
        <w:rPr>
          <w:rFonts w:asciiTheme="minorEastAsia" w:hAnsiTheme="minorEastAsia" w:hint="eastAsia"/>
        </w:rPr>
        <w:t>を</w:t>
      </w:r>
      <w:r w:rsidRPr="00F069A1">
        <w:rPr>
          <w:rFonts w:asciiTheme="minorEastAsia" w:hAnsiTheme="minorEastAsia" w:hint="eastAsia"/>
        </w:rPr>
        <w:t>報告します。</w:t>
      </w:r>
    </w:p>
    <w:p w14:paraId="3FED3B5C" w14:textId="77777777" w:rsidR="00594124" w:rsidRDefault="00594124" w:rsidP="00594124">
      <w:pPr>
        <w:spacing w:line="200" w:lineRule="exact"/>
        <w:rPr>
          <w:rFonts w:asciiTheme="minorEastAsia" w:hAnsiTheme="minorEastAsia"/>
        </w:rPr>
      </w:pPr>
    </w:p>
    <w:p w14:paraId="73DB9588" w14:textId="7BB55CD3" w:rsidR="009104B5" w:rsidRPr="000331A8" w:rsidRDefault="009104B5" w:rsidP="009104B5">
      <w:pPr>
        <w:spacing w:line="320" w:lineRule="exact"/>
        <w:rPr>
          <w:rFonts w:ascii="BIZ UDPゴシック" w:eastAsia="BIZ UDPゴシック" w:hAnsi="BIZ UDPゴシック"/>
          <w:b/>
          <w:bCs/>
        </w:rPr>
      </w:pPr>
      <w:r w:rsidRPr="000331A8">
        <w:rPr>
          <w:rFonts w:ascii="BIZ UDPゴシック" w:eastAsia="BIZ UDPゴシック" w:hAnsi="BIZ UDPゴシック" w:hint="eastAsia"/>
          <w:b/>
          <w:bCs/>
        </w:rPr>
        <w:t>高齢者のつどいへの出店・ＰＲ活動</w:t>
      </w:r>
    </w:p>
    <w:p w14:paraId="4A04732C" w14:textId="77777777" w:rsidR="009104B5" w:rsidRDefault="009104B5" w:rsidP="009104B5">
      <w:pPr>
        <w:spacing w:line="100" w:lineRule="exact"/>
        <w:rPr>
          <w:rFonts w:asciiTheme="minorEastAsia" w:hAnsiTheme="minorEastAsia"/>
        </w:rPr>
      </w:pPr>
    </w:p>
    <w:p w14:paraId="27C34710" w14:textId="227621C1" w:rsidR="009104B5" w:rsidRDefault="009104B5" w:rsidP="001F5A8B">
      <w:pPr>
        <w:spacing w:line="340" w:lineRule="exact"/>
        <w:rPr>
          <w:rFonts w:asciiTheme="minorEastAsia" w:hAnsiTheme="minorEastAsia"/>
        </w:rPr>
      </w:pPr>
      <w:r>
        <w:rPr>
          <w:rFonts w:asciiTheme="minorEastAsia" w:hAnsiTheme="minorEastAsia" w:hint="eastAsia"/>
        </w:rPr>
        <w:t xml:space="preserve">　</w:t>
      </w:r>
      <w:r w:rsidRPr="00857F09">
        <w:rPr>
          <w:rFonts w:asciiTheme="minorEastAsia" w:hAnsiTheme="minorEastAsia" w:hint="eastAsia"/>
          <w:eastAsianLayout w:id="-1410153984" w:vert="1" w:vertCompress="1"/>
        </w:rPr>
        <w:t>10</w:t>
      </w:r>
      <w:r>
        <w:rPr>
          <w:rFonts w:asciiTheme="minorEastAsia" w:hAnsiTheme="minorEastAsia" w:hint="eastAsia"/>
        </w:rPr>
        <w:t>月</w:t>
      </w:r>
      <w:r w:rsidR="000331A8">
        <w:rPr>
          <w:rFonts w:asciiTheme="minorEastAsia" w:hAnsiTheme="minorEastAsia" w:hint="eastAsia"/>
        </w:rPr>
        <w:t>７</w:t>
      </w:r>
      <w:r>
        <w:rPr>
          <w:rFonts w:asciiTheme="minorEastAsia" w:hAnsiTheme="minorEastAsia" w:hint="eastAsia"/>
        </w:rPr>
        <w:t>日・</w:t>
      </w:r>
      <w:r w:rsidR="000331A8">
        <w:rPr>
          <w:rFonts w:asciiTheme="minorEastAsia" w:hAnsiTheme="minorEastAsia" w:hint="eastAsia"/>
        </w:rPr>
        <w:t>８</w:t>
      </w:r>
      <w:r>
        <w:rPr>
          <w:rFonts w:asciiTheme="minorEastAsia" w:hAnsiTheme="minorEastAsia" w:hint="eastAsia"/>
        </w:rPr>
        <w:t>日にたましんＲＩＳＵＲＵホールで開催された「高齢者のつどい」に、ＲＥＥ工房手作り品の販売出店と、会場</w:t>
      </w:r>
      <w:r w:rsidR="00601C3F">
        <w:rPr>
          <w:rFonts w:asciiTheme="minorEastAsia" w:hAnsiTheme="minorEastAsia" w:hint="eastAsia"/>
        </w:rPr>
        <w:t>出入口</w:t>
      </w:r>
      <w:r>
        <w:rPr>
          <w:rFonts w:asciiTheme="minorEastAsia" w:hAnsiTheme="minorEastAsia" w:hint="eastAsia"/>
        </w:rPr>
        <w:t>での理事による事業紹介のリーフレット</w:t>
      </w:r>
      <w:r w:rsidR="001F5A8B">
        <w:rPr>
          <w:rFonts w:asciiTheme="minorEastAsia" w:hAnsiTheme="minorEastAsia" w:hint="eastAsia"/>
        </w:rPr>
        <w:t>とＰＲグッズの</w:t>
      </w:r>
      <w:r>
        <w:rPr>
          <w:rFonts w:asciiTheme="minorEastAsia" w:hAnsiTheme="minorEastAsia" w:hint="eastAsia"/>
        </w:rPr>
        <w:t>配布を行い</w:t>
      </w:r>
      <w:r w:rsidR="004E0DC3">
        <w:rPr>
          <w:rFonts w:asciiTheme="minorEastAsia" w:hAnsiTheme="minorEastAsia" w:hint="eastAsia"/>
        </w:rPr>
        <w:t>まし</w:t>
      </w:r>
      <w:r>
        <w:rPr>
          <w:rFonts w:asciiTheme="minorEastAsia" w:hAnsiTheme="minorEastAsia" w:hint="eastAsia"/>
        </w:rPr>
        <w:t>た。両日</w:t>
      </w:r>
      <w:r w:rsidR="004E0DC3">
        <w:rPr>
          <w:rFonts w:asciiTheme="minorEastAsia" w:hAnsiTheme="minorEastAsia" w:hint="eastAsia"/>
        </w:rPr>
        <w:t>とも多く</w:t>
      </w:r>
      <w:r w:rsidR="009F6DFE">
        <w:rPr>
          <w:rFonts w:asciiTheme="minorEastAsia" w:hAnsiTheme="minorEastAsia" w:hint="eastAsia"/>
        </w:rPr>
        <w:t>の方が</w:t>
      </w:r>
      <w:r>
        <w:rPr>
          <w:rFonts w:asciiTheme="minorEastAsia" w:hAnsiTheme="minorEastAsia" w:hint="eastAsia"/>
        </w:rPr>
        <w:t>来場され</w:t>
      </w:r>
      <w:r w:rsidR="009F6DFE">
        <w:rPr>
          <w:rFonts w:asciiTheme="minorEastAsia" w:hAnsiTheme="minorEastAsia" w:hint="eastAsia"/>
        </w:rPr>
        <w:t>、</w:t>
      </w:r>
      <w:r w:rsidR="001F5A8B">
        <w:rPr>
          <w:rFonts w:asciiTheme="minorEastAsia" w:hAnsiTheme="minorEastAsia" w:hint="eastAsia"/>
        </w:rPr>
        <w:t>開演前や終焉後に</w:t>
      </w:r>
      <w:r w:rsidR="00601C3F">
        <w:rPr>
          <w:rFonts w:asciiTheme="minorEastAsia" w:hAnsiTheme="minorEastAsia" w:hint="eastAsia"/>
        </w:rPr>
        <w:t>ＲＥＥ工房の</w:t>
      </w:r>
      <w:r w:rsidR="004E0DC3">
        <w:rPr>
          <w:rFonts w:asciiTheme="minorEastAsia" w:hAnsiTheme="minorEastAsia" w:hint="eastAsia"/>
        </w:rPr>
        <w:t>販売</w:t>
      </w:r>
      <w:r w:rsidR="009F6DFE">
        <w:rPr>
          <w:rFonts w:asciiTheme="minorEastAsia" w:hAnsiTheme="minorEastAsia" w:hint="eastAsia"/>
        </w:rPr>
        <w:t>ブース</w:t>
      </w:r>
      <w:r w:rsidR="00772283">
        <w:rPr>
          <w:rFonts w:asciiTheme="minorEastAsia" w:hAnsiTheme="minorEastAsia" w:hint="eastAsia"/>
        </w:rPr>
        <w:t>に</w:t>
      </w:r>
      <w:r w:rsidR="004E0DC3">
        <w:rPr>
          <w:rFonts w:asciiTheme="minorEastAsia" w:hAnsiTheme="minorEastAsia" w:hint="eastAsia"/>
        </w:rPr>
        <w:t>もお立ち</w:t>
      </w:r>
      <w:r>
        <w:rPr>
          <w:rFonts w:asciiTheme="minorEastAsia" w:hAnsiTheme="minorEastAsia" w:hint="eastAsia"/>
        </w:rPr>
        <w:t>寄</w:t>
      </w:r>
      <w:r w:rsidR="00772283">
        <w:rPr>
          <w:rFonts w:asciiTheme="minorEastAsia" w:hAnsiTheme="minorEastAsia" w:hint="eastAsia"/>
        </w:rPr>
        <w:t>り</w:t>
      </w:r>
      <w:r>
        <w:rPr>
          <w:rFonts w:asciiTheme="minorEastAsia" w:hAnsiTheme="minorEastAsia" w:hint="eastAsia"/>
        </w:rPr>
        <w:t>いただきま</w:t>
      </w:r>
      <w:r w:rsidR="00772283">
        <w:rPr>
          <w:rFonts w:asciiTheme="minorEastAsia" w:hAnsiTheme="minorEastAsia" w:hint="eastAsia"/>
        </w:rPr>
        <w:t>し</w:t>
      </w:r>
      <w:r>
        <w:rPr>
          <w:rFonts w:asciiTheme="minorEastAsia" w:hAnsiTheme="minorEastAsia" w:hint="eastAsia"/>
        </w:rPr>
        <w:t>た</w:t>
      </w:r>
      <w:r w:rsidR="00563ACF">
        <w:rPr>
          <w:rFonts w:asciiTheme="minorEastAsia" w:hAnsiTheme="minorEastAsia" w:hint="eastAsia"/>
        </w:rPr>
        <w:t>。</w:t>
      </w:r>
    </w:p>
    <w:p w14:paraId="58BDF20C" w14:textId="77777777" w:rsidR="001F5A8B" w:rsidRDefault="001F5A8B" w:rsidP="00563ACF">
      <w:pPr>
        <w:spacing w:line="320" w:lineRule="exact"/>
        <w:rPr>
          <w:rFonts w:asciiTheme="minorEastAsia" w:hAnsiTheme="minorEastAsia"/>
        </w:rPr>
      </w:pPr>
    </w:p>
    <w:p w14:paraId="16B77996" w14:textId="77777777" w:rsidR="001F5A8B" w:rsidRDefault="001F5A8B" w:rsidP="00563ACF">
      <w:pPr>
        <w:spacing w:line="320" w:lineRule="exact"/>
        <w:rPr>
          <w:rFonts w:asciiTheme="minorEastAsia" w:hAnsiTheme="minorEastAsia"/>
        </w:rPr>
      </w:pPr>
    </w:p>
    <w:p w14:paraId="409FFA8D" w14:textId="4A985C18" w:rsidR="001F5A8B" w:rsidRDefault="001F5A8B" w:rsidP="00563ACF">
      <w:pPr>
        <w:spacing w:line="320" w:lineRule="exact"/>
        <w:rPr>
          <w:rFonts w:asciiTheme="minorEastAsia" w:hAnsiTheme="minorEastAsia"/>
        </w:rPr>
      </w:pPr>
    </w:p>
    <w:p w14:paraId="60A012F1" w14:textId="7F716B22" w:rsidR="001F5A8B" w:rsidRDefault="001F5A8B" w:rsidP="00563ACF">
      <w:pPr>
        <w:spacing w:line="320" w:lineRule="exact"/>
        <w:rPr>
          <w:rFonts w:asciiTheme="minorEastAsia" w:hAnsiTheme="minorEastAsia"/>
        </w:rPr>
      </w:pPr>
    </w:p>
    <w:p w14:paraId="39B2C910" w14:textId="77777777" w:rsidR="001F5A8B" w:rsidRDefault="001F5A8B" w:rsidP="00563ACF">
      <w:pPr>
        <w:spacing w:line="320" w:lineRule="exact"/>
        <w:rPr>
          <w:rFonts w:asciiTheme="minorEastAsia" w:hAnsiTheme="minorEastAsia"/>
        </w:rPr>
      </w:pPr>
    </w:p>
    <w:p w14:paraId="723C7576" w14:textId="69756800" w:rsidR="001F5A8B" w:rsidRDefault="001F5A8B" w:rsidP="00563ACF">
      <w:pPr>
        <w:spacing w:line="320" w:lineRule="exact"/>
        <w:rPr>
          <w:rFonts w:asciiTheme="minorEastAsia" w:hAnsiTheme="minorEastAsia"/>
        </w:rPr>
      </w:pPr>
    </w:p>
    <w:p w14:paraId="22E26A76" w14:textId="77777777" w:rsidR="001F5A8B" w:rsidRDefault="001F5A8B" w:rsidP="00563ACF">
      <w:pPr>
        <w:spacing w:line="320" w:lineRule="exact"/>
        <w:rPr>
          <w:rFonts w:asciiTheme="minorEastAsia" w:hAnsiTheme="minorEastAsia"/>
        </w:rPr>
      </w:pPr>
    </w:p>
    <w:p w14:paraId="19BF7541" w14:textId="3DF8AE8C" w:rsidR="001F5A8B" w:rsidRDefault="001F5A8B" w:rsidP="00563ACF">
      <w:pPr>
        <w:spacing w:line="320" w:lineRule="exact"/>
        <w:rPr>
          <w:rFonts w:asciiTheme="minorEastAsia" w:hAnsiTheme="minorEastAsia"/>
        </w:rPr>
      </w:pPr>
    </w:p>
    <w:p w14:paraId="268561EE" w14:textId="6CE04E1D" w:rsidR="001F5A8B" w:rsidRDefault="001F5A8B" w:rsidP="00563ACF">
      <w:pPr>
        <w:spacing w:line="320" w:lineRule="exact"/>
        <w:rPr>
          <w:rFonts w:asciiTheme="minorEastAsia" w:hAnsiTheme="minorEastAsia"/>
        </w:rPr>
      </w:pPr>
    </w:p>
    <w:p w14:paraId="41F4C331" w14:textId="3AD1038A" w:rsidR="001F5A8B" w:rsidRDefault="001F5A8B" w:rsidP="00563ACF">
      <w:pPr>
        <w:spacing w:line="320" w:lineRule="exact"/>
        <w:rPr>
          <w:rFonts w:asciiTheme="minorEastAsia" w:hAnsiTheme="minorEastAsia"/>
        </w:rPr>
      </w:pPr>
      <w:r>
        <w:rPr>
          <w:noProof/>
        </w:rPr>
        <w:drawing>
          <wp:anchor distT="0" distB="0" distL="114300" distR="114300" simplePos="0" relativeHeight="251802112" behindDoc="0" locked="0" layoutInCell="1" allowOverlap="1" wp14:anchorId="38DBC2D6" wp14:editId="29F910ED">
            <wp:simplePos x="0" y="0"/>
            <wp:positionH relativeFrom="column">
              <wp:posOffset>-179705</wp:posOffset>
            </wp:positionH>
            <wp:positionV relativeFrom="paragraph">
              <wp:posOffset>1181735</wp:posOffset>
            </wp:positionV>
            <wp:extent cx="1849755" cy="904875"/>
            <wp:effectExtent l="0" t="0" r="0" b="9525"/>
            <wp:wrapNone/>
            <wp:docPr id="208628090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381" t="15857" b="8826"/>
                    <a:stretch>
                      <a:fillRect/>
                    </a:stretch>
                  </pic:blipFill>
                  <pic:spPr bwMode="auto">
                    <a:xfrm>
                      <a:off x="0" y="0"/>
                      <a:ext cx="184975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B1764" w14:textId="5FBFCE23" w:rsidR="001F5A8B" w:rsidRDefault="001F5A8B" w:rsidP="00563ACF">
      <w:pPr>
        <w:spacing w:line="320" w:lineRule="exact"/>
        <w:rPr>
          <w:rFonts w:asciiTheme="minorEastAsia" w:hAnsiTheme="minorEastAsia"/>
        </w:rPr>
      </w:pPr>
    </w:p>
    <w:p w14:paraId="1F2F7939" w14:textId="3AB92BF8" w:rsidR="001F5A8B" w:rsidRDefault="001F5A8B" w:rsidP="00563ACF">
      <w:pPr>
        <w:spacing w:line="320" w:lineRule="exact"/>
        <w:rPr>
          <w:rFonts w:asciiTheme="minorEastAsia" w:hAnsiTheme="minorEastAsia"/>
        </w:rPr>
      </w:pPr>
      <w:r>
        <w:rPr>
          <w:noProof/>
        </w:rPr>
        <w:drawing>
          <wp:anchor distT="0" distB="0" distL="114300" distR="114300" simplePos="0" relativeHeight="251801088" behindDoc="0" locked="0" layoutInCell="1" allowOverlap="1" wp14:anchorId="444C2F73" wp14:editId="0F6F13F0">
            <wp:simplePos x="0" y="0"/>
            <wp:positionH relativeFrom="column">
              <wp:posOffset>-154305</wp:posOffset>
            </wp:positionH>
            <wp:positionV relativeFrom="margin">
              <wp:posOffset>9525</wp:posOffset>
            </wp:positionV>
            <wp:extent cx="2135505" cy="1038860"/>
            <wp:effectExtent l="0" t="0" r="0" b="8890"/>
            <wp:wrapNone/>
            <wp:docPr id="109898648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485"/>
                    <a:stretch>
                      <a:fillRect/>
                    </a:stretch>
                  </pic:blipFill>
                  <pic:spPr bwMode="auto">
                    <a:xfrm>
                      <a:off x="0" y="0"/>
                      <a:ext cx="2135505" cy="1038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67A70C" w14:textId="77777777" w:rsidR="000331A8" w:rsidRDefault="000331A8" w:rsidP="00594124">
      <w:pPr>
        <w:spacing w:line="320" w:lineRule="exact"/>
        <w:rPr>
          <w:rFonts w:ascii="BIZ UDPゴシック" w:eastAsia="BIZ UDPゴシック" w:hAnsi="BIZ UDPゴシック"/>
          <w:b/>
          <w:bCs/>
        </w:rPr>
      </w:pPr>
      <w:r>
        <w:rPr>
          <w:rFonts w:ascii="BIZ UDPゴシック" w:eastAsia="BIZ UDPゴシック" w:hAnsi="BIZ UDPゴシック" w:hint="eastAsia"/>
          <w:b/>
          <w:bCs/>
        </w:rPr>
        <w:t>シルバー人材センター</w:t>
      </w:r>
    </w:p>
    <w:p w14:paraId="4419E607" w14:textId="2327889E" w:rsidR="00594124" w:rsidRPr="000331A8" w:rsidRDefault="000331A8" w:rsidP="000331A8">
      <w:pPr>
        <w:spacing w:line="320" w:lineRule="exact"/>
        <w:ind w:leftChars="100" w:left="217" w:firstLineChars="200" w:firstLine="381"/>
        <w:rPr>
          <w:rFonts w:ascii="BIZ UDPゴシック" w:eastAsia="BIZ UDPゴシック" w:hAnsi="BIZ UDPゴシック"/>
          <w:b/>
          <w:bCs/>
        </w:rPr>
      </w:pPr>
      <w:r w:rsidRPr="000331A8">
        <w:rPr>
          <w:rFonts w:ascii="BIZ UDPゴシック" w:eastAsia="BIZ UDPゴシック" w:hAnsi="BIZ UDPゴシック" w:hint="eastAsia"/>
          <w:b/>
          <w:bCs/>
          <w:w w:val="88"/>
          <w:eastAsianLayout w:id="-607425536" w:vert="1" w:vertCompress="1"/>
        </w:rPr>
        <w:t>50</w:t>
      </w:r>
      <w:r w:rsidRPr="000331A8">
        <w:rPr>
          <w:rFonts w:ascii="BIZ UDPゴシック" w:eastAsia="BIZ UDPゴシック" w:hAnsi="BIZ UDPゴシック" w:hint="eastAsia"/>
          <w:b/>
          <w:bCs/>
        </w:rPr>
        <w:t>周年フェスタへの出展</w:t>
      </w:r>
    </w:p>
    <w:p w14:paraId="309A7030" w14:textId="77777777" w:rsidR="00594124" w:rsidRPr="004B1685" w:rsidRDefault="00594124" w:rsidP="00594124">
      <w:pPr>
        <w:spacing w:line="100" w:lineRule="exact"/>
        <w:rPr>
          <w:rFonts w:ascii="BIZ UDPゴシック" w:eastAsia="BIZ UDPゴシック" w:hAnsi="BIZ UDPゴシック"/>
          <w:b/>
          <w:bCs/>
        </w:rPr>
      </w:pPr>
    </w:p>
    <w:p w14:paraId="5F1D7A8B" w14:textId="7521997A" w:rsidR="008C0F2D" w:rsidRDefault="00594124" w:rsidP="005115E0">
      <w:pPr>
        <w:spacing w:line="340" w:lineRule="exact"/>
        <w:rPr>
          <w:rFonts w:asciiTheme="minorEastAsia" w:hAnsiTheme="minorEastAsia"/>
        </w:rPr>
      </w:pPr>
      <w:r>
        <w:rPr>
          <w:rFonts w:asciiTheme="minorEastAsia" w:hAnsiTheme="minorEastAsia" w:hint="eastAsia"/>
        </w:rPr>
        <w:t xml:space="preserve">　</w:t>
      </w:r>
      <w:r w:rsidR="009F6DFE" w:rsidRPr="00857F09">
        <w:rPr>
          <w:rFonts w:asciiTheme="minorEastAsia" w:hAnsiTheme="minorEastAsia" w:hint="eastAsia"/>
          <w:eastAsianLayout w:id="-1410153984" w:vert="1" w:vertCompress="1"/>
        </w:rPr>
        <w:t>10</w:t>
      </w:r>
      <w:r w:rsidR="009F6DFE">
        <w:rPr>
          <w:rFonts w:asciiTheme="minorEastAsia" w:hAnsiTheme="minorEastAsia" w:hint="eastAsia"/>
        </w:rPr>
        <w:t>月</w:t>
      </w:r>
      <w:r w:rsidR="000331A8" w:rsidRPr="000331A8">
        <w:rPr>
          <w:rFonts w:asciiTheme="minorEastAsia" w:hAnsiTheme="minorEastAsia" w:hint="eastAsia"/>
          <w:eastAsianLayout w:id="-607425280" w:vert="1" w:vertCompress="1"/>
        </w:rPr>
        <w:t>23</w:t>
      </w:r>
      <w:r w:rsidR="009F6DFE">
        <w:rPr>
          <w:rFonts w:asciiTheme="minorEastAsia" w:hAnsiTheme="minorEastAsia" w:hint="eastAsia"/>
        </w:rPr>
        <w:t>日に</w:t>
      </w:r>
      <w:r w:rsidR="000331A8">
        <w:rPr>
          <w:rFonts w:asciiTheme="minorEastAsia" w:hAnsiTheme="minorEastAsia" w:hint="eastAsia"/>
        </w:rPr>
        <w:t>東京ドームプリズムホール</w:t>
      </w:r>
      <w:r w:rsidR="009F6DFE">
        <w:rPr>
          <w:rFonts w:asciiTheme="minorEastAsia" w:hAnsiTheme="minorEastAsia" w:hint="eastAsia"/>
        </w:rPr>
        <w:t>で開催された「</w:t>
      </w:r>
      <w:r w:rsidR="000331A8">
        <w:rPr>
          <w:rFonts w:asciiTheme="minorEastAsia" w:hAnsiTheme="minorEastAsia" w:hint="eastAsia"/>
        </w:rPr>
        <w:t>シルバー人材センター</w:t>
      </w:r>
      <w:r w:rsidR="000331A8" w:rsidRPr="000331A8">
        <w:rPr>
          <w:rFonts w:asciiTheme="minorEastAsia" w:hAnsiTheme="minorEastAsia" w:hint="eastAsia"/>
          <w:eastAsianLayout w:id="-607425024" w:vert="1" w:vertCompress="1"/>
        </w:rPr>
        <w:t>50</w:t>
      </w:r>
      <w:r w:rsidR="000331A8">
        <w:rPr>
          <w:rFonts w:asciiTheme="minorEastAsia" w:hAnsiTheme="minorEastAsia" w:hint="eastAsia"/>
        </w:rPr>
        <w:t>周年フェスタ</w:t>
      </w:r>
      <w:r w:rsidR="009F6DFE">
        <w:rPr>
          <w:rFonts w:asciiTheme="minorEastAsia" w:hAnsiTheme="minorEastAsia" w:hint="eastAsia"/>
        </w:rPr>
        <w:t>」に</w:t>
      </w:r>
      <w:r w:rsidR="000331A8">
        <w:rPr>
          <w:rFonts w:asciiTheme="minorEastAsia" w:hAnsiTheme="minorEastAsia" w:hint="eastAsia"/>
        </w:rPr>
        <w:t>都内各センターとともに出展いたしました。当日は、東京都知事ほか来賓を迎えての式典、大学教授や落語家の桂宮治さんによる記念講演</w:t>
      </w:r>
      <w:r w:rsidR="008A69C4">
        <w:rPr>
          <w:rFonts w:asciiTheme="minorEastAsia" w:hAnsiTheme="minorEastAsia" w:hint="eastAsia"/>
        </w:rPr>
        <w:t>が行われるとともに、</w:t>
      </w:r>
    </w:p>
    <w:p w14:paraId="3BF848B9" w14:textId="77777777" w:rsidR="008C0F2D" w:rsidRDefault="008C0F2D" w:rsidP="005115E0">
      <w:pPr>
        <w:spacing w:line="340" w:lineRule="exact"/>
        <w:rPr>
          <w:rFonts w:asciiTheme="minorEastAsia" w:hAnsiTheme="minorEastAsia"/>
        </w:rPr>
      </w:pPr>
    </w:p>
    <w:p w14:paraId="1888BA9D" w14:textId="77777777" w:rsidR="008C0F2D" w:rsidRDefault="008C0F2D" w:rsidP="005115E0">
      <w:pPr>
        <w:spacing w:line="340" w:lineRule="exact"/>
        <w:rPr>
          <w:rFonts w:asciiTheme="minorEastAsia" w:hAnsiTheme="minorEastAsia"/>
        </w:rPr>
      </w:pPr>
    </w:p>
    <w:p w14:paraId="541B5D8B" w14:textId="77777777" w:rsidR="008C0F2D" w:rsidRDefault="008C0F2D" w:rsidP="005115E0">
      <w:pPr>
        <w:spacing w:line="340" w:lineRule="exact"/>
        <w:rPr>
          <w:rFonts w:asciiTheme="minorEastAsia" w:hAnsiTheme="minorEastAsia"/>
        </w:rPr>
      </w:pPr>
    </w:p>
    <w:p w14:paraId="17DE7DF1" w14:textId="77777777" w:rsidR="008C0F2D" w:rsidRDefault="008C0F2D" w:rsidP="005115E0">
      <w:pPr>
        <w:spacing w:line="340" w:lineRule="exact"/>
        <w:rPr>
          <w:rFonts w:asciiTheme="minorEastAsia" w:hAnsiTheme="minorEastAsia"/>
        </w:rPr>
      </w:pPr>
    </w:p>
    <w:p w14:paraId="7E1C4C76" w14:textId="0B4EF257" w:rsidR="008C0F2D" w:rsidRDefault="008C0F2D" w:rsidP="005115E0">
      <w:pPr>
        <w:spacing w:line="340" w:lineRule="exact"/>
        <w:rPr>
          <w:rFonts w:asciiTheme="minorEastAsia" w:hAnsiTheme="minorEastAsia"/>
        </w:rPr>
      </w:pPr>
    </w:p>
    <w:p w14:paraId="1EC7EBC5" w14:textId="789FC29E" w:rsidR="008C0F2D" w:rsidRDefault="008C0F2D" w:rsidP="005115E0">
      <w:pPr>
        <w:spacing w:line="340" w:lineRule="exact"/>
        <w:rPr>
          <w:rFonts w:asciiTheme="minorEastAsia" w:hAnsiTheme="minorEastAsia"/>
        </w:rPr>
      </w:pPr>
    </w:p>
    <w:p w14:paraId="583D398D" w14:textId="3664BD26" w:rsidR="008C0F2D" w:rsidRDefault="008C0F2D" w:rsidP="005115E0">
      <w:pPr>
        <w:spacing w:line="340" w:lineRule="exact"/>
        <w:rPr>
          <w:rFonts w:asciiTheme="minorEastAsia" w:hAnsiTheme="minorEastAsia"/>
        </w:rPr>
      </w:pPr>
    </w:p>
    <w:p w14:paraId="07623E5D" w14:textId="31CC8683" w:rsidR="008C0F2D" w:rsidRDefault="008C0F2D" w:rsidP="005115E0">
      <w:pPr>
        <w:spacing w:line="340" w:lineRule="exact"/>
        <w:rPr>
          <w:rFonts w:asciiTheme="minorEastAsia" w:hAnsiTheme="minorEastAsia"/>
        </w:rPr>
      </w:pPr>
      <w:r>
        <w:rPr>
          <w:noProof/>
        </w:rPr>
        <w:drawing>
          <wp:anchor distT="0" distB="0" distL="114300" distR="114300" simplePos="0" relativeHeight="251803136" behindDoc="0" locked="0" layoutInCell="1" allowOverlap="1" wp14:anchorId="151456FE" wp14:editId="39DB2217">
            <wp:simplePos x="0" y="0"/>
            <wp:positionH relativeFrom="column">
              <wp:posOffset>-167005</wp:posOffset>
            </wp:positionH>
            <wp:positionV relativeFrom="paragraph">
              <wp:posOffset>52705</wp:posOffset>
            </wp:positionV>
            <wp:extent cx="1601470" cy="925195"/>
            <wp:effectExtent l="0" t="0" r="0" b="8255"/>
            <wp:wrapNone/>
            <wp:docPr id="17257293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582" t="5110" b="-1"/>
                    <a:stretch>
                      <a:fillRect/>
                    </a:stretch>
                  </pic:blipFill>
                  <pic:spPr bwMode="auto">
                    <a:xfrm>
                      <a:off x="0" y="0"/>
                      <a:ext cx="1601470" cy="92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615923" w14:textId="5049D9A9" w:rsidR="008C0F2D" w:rsidRDefault="008C0F2D" w:rsidP="005115E0">
      <w:pPr>
        <w:spacing w:line="340" w:lineRule="exact"/>
        <w:rPr>
          <w:rFonts w:asciiTheme="minorEastAsia" w:hAnsiTheme="minorEastAsia"/>
        </w:rPr>
      </w:pPr>
      <w:r>
        <w:rPr>
          <w:noProof/>
        </w:rPr>
        <w:drawing>
          <wp:anchor distT="0" distB="0" distL="114300" distR="114300" simplePos="0" relativeHeight="251804160" behindDoc="0" locked="0" layoutInCell="1" allowOverlap="1" wp14:anchorId="2C6453EB" wp14:editId="2A930A0D">
            <wp:simplePos x="0" y="0"/>
            <wp:positionH relativeFrom="column">
              <wp:posOffset>302895</wp:posOffset>
            </wp:positionH>
            <wp:positionV relativeFrom="paragraph">
              <wp:posOffset>1081405</wp:posOffset>
            </wp:positionV>
            <wp:extent cx="1581150" cy="888365"/>
            <wp:effectExtent l="0" t="0" r="0" b="6985"/>
            <wp:wrapNone/>
            <wp:docPr id="1255299321"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82" t="18793" r="19325" b="1"/>
                    <a:stretch>
                      <a:fillRect/>
                    </a:stretch>
                  </pic:blipFill>
                  <pic:spPr bwMode="auto">
                    <a:xfrm>
                      <a:off x="0" y="0"/>
                      <a:ext cx="1581150" cy="888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69C4">
        <w:rPr>
          <w:rFonts w:asciiTheme="minorEastAsia" w:hAnsiTheme="minorEastAsia" w:hint="eastAsia"/>
        </w:rPr>
        <w:t>会員のよるダン</w:t>
      </w:r>
      <w:r w:rsidR="005115E0">
        <w:rPr>
          <w:rFonts w:asciiTheme="minorEastAsia" w:hAnsiTheme="minorEastAsia" w:hint="eastAsia"/>
        </w:rPr>
        <w:t>スな</w:t>
      </w:r>
    </w:p>
    <w:p w14:paraId="43927FCA" w14:textId="3FDB1FFB" w:rsidR="008C0F2D" w:rsidRDefault="008A69C4" w:rsidP="005115E0">
      <w:pPr>
        <w:spacing w:line="340" w:lineRule="exact"/>
        <w:rPr>
          <w:rFonts w:asciiTheme="minorEastAsia" w:hAnsiTheme="minorEastAsia"/>
        </w:rPr>
      </w:pPr>
      <w:r>
        <w:rPr>
          <w:rFonts w:asciiTheme="minorEastAsia" w:hAnsiTheme="minorEastAsia" w:hint="eastAsia"/>
        </w:rPr>
        <w:t>ども披露さ</w:t>
      </w:r>
      <w:r w:rsidR="005115E0">
        <w:rPr>
          <w:rFonts w:asciiTheme="minorEastAsia" w:hAnsiTheme="minorEastAsia" w:hint="eastAsia"/>
        </w:rPr>
        <w:t>れました。</w:t>
      </w:r>
    </w:p>
    <w:p w14:paraId="42FF609E" w14:textId="2BC08888" w:rsidR="008C0F2D" w:rsidRDefault="000331A8" w:rsidP="005115E0">
      <w:pPr>
        <w:spacing w:line="340" w:lineRule="exact"/>
        <w:ind w:firstLineChars="100" w:firstLine="217"/>
        <w:rPr>
          <w:rFonts w:asciiTheme="minorEastAsia" w:hAnsiTheme="minorEastAsia"/>
        </w:rPr>
      </w:pPr>
      <w:r w:rsidRPr="008C0F2D">
        <w:rPr>
          <w:rFonts w:asciiTheme="minorEastAsia" w:hAnsiTheme="minorEastAsia" w:hint="eastAsia"/>
        </w:rPr>
        <w:t>また、都内</w:t>
      </w:r>
      <w:r w:rsidR="001F5A8B" w:rsidRPr="008C0F2D">
        <w:rPr>
          <w:rFonts w:asciiTheme="minorEastAsia" w:hAnsiTheme="minorEastAsia" w:hint="eastAsia"/>
        </w:rPr>
        <w:t>各</w:t>
      </w:r>
      <w:r w:rsidRPr="008C0F2D">
        <w:rPr>
          <w:rFonts w:asciiTheme="minorEastAsia" w:hAnsiTheme="minorEastAsia" w:hint="eastAsia"/>
        </w:rPr>
        <w:t>セン</w:t>
      </w:r>
    </w:p>
    <w:p w14:paraId="39E8DB1A" w14:textId="0F41F504" w:rsidR="008C0F2D" w:rsidRDefault="000331A8" w:rsidP="005115E0">
      <w:pPr>
        <w:spacing w:line="340" w:lineRule="exact"/>
        <w:rPr>
          <w:rFonts w:asciiTheme="minorEastAsia" w:hAnsiTheme="minorEastAsia"/>
        </w:rPr>
      </w:pPr>
      <w:r w:rsidRPr="008C0F2D">
        <w:rPr>
          <w:rFonts w:asciiTheme="minorEastAsia" w:hAnsiTheme="minorEastAsia" w:hint="eastAsia"/>
        </w:rPr>
        <w:t>ター</w:t>
      </w:r>
      <w:r w:rsidR="001F5A8B" w:rsidRPr="008C0F2D">
        <w:rPr>
          <w:rFonts w:asciiTheme="minorEastAsia" w:hAnsiTheme="minorEastAsia" w:hint="eastAsia"/>
        </w:rPr>
        <w:t>のブースでは、</w:t>
      </w:r>
    </w:p>
    <w:p w14:paraId="40E84AF1" w14:textId="6977B1E8" w:rsidR="008C0F2D" w:rsidRDefault="001F5A8B" w:rsidP="005115E0">
      <w:pPr>
        <w:spacing w:line="340" w:lineRule="exact"/>
        <w:rPr>
          <w:rFonts w:asciiTheme="minorEastAsia" w:hAnsiTheme="minorEastAsia"/>
        </w:rPr>
      </w:pPr>
      <w:r w:rsidRPr="008C0F2D">
        <w:rPr>
          <w:rFonts w:asciiTheme="minorEastAsia" w:hAnsiTheme="minorEastAsia" w:hint="eastAsia"/>
        </w:rPr>
        <w:t>会員の手作り品の販</w:t>
      </w:r>
    </w:p>
    <w:p w14:paraId="68F02164" w14:textId="363C70EB" w:rsidR="008C0F2D" w:rsidRDefault="001F5A8B" w:rsidP="005115E0">
      <w:pPr>
        <w:spacing w:line="340" w:lineRule="exact"/>
        <w:rPr>
          <w:rFonts w:asciiTheme="minorEastAsia" w:hAnsiTheme="minorEastAsia"/>
        </w:rPr>
      </w:pPr>
      <w:r w:rsidRPr="008C0F2D">
        <w:rPr>
          <w:rFonts w:asciiTheme="minorEastAsia" w:hAnsiTheme="minorEastAsia" w:hint="eastAsia"/>
        </w:rPr>
        <w:t>売やデジタル機器を</w:t>
      </w:r>
    </w:p>
    <w:p w14:paraId="18463B92" w14:textId="2B3E219E" w:rsidR="008C0F2D" w:rsidRDefault="001F5A8B" w:rsidP="005115E0">
      <w:pPr>
        <w:spacing w:line="340" w:lineRule="exact"/>
        <w:rPr>
          <w:rFonts w:asciiTheme="minorEastAsia" w:hAnsiTheme="minorEastAsia"/>
        </w:rPr>
      </w:pPr>
      <w:r w:rsidRPr="008C0F2D">
        <w:rPr>
          <w:rFonts w:asciiTheme="minorEastAsia" w:hAnsiTheme="minorEastAsia" w:hint="eastAsia"/>
        </w:rPr>
        <w:t>活用した事業紹介、</w:t>
      </w:r>
    </w:p>
    <w:p w14:paraId="646BE9D3" w14:textId="5CA4615C" w:rsidR="008C0F2D" w:rsidRDefault="00EF67EE" w:rsidP="005115E0">
      <w:pPr>
        <w:spacing w:line="340" w:lineRule="exact"/>
        <w:rPr>
          <w:rFonts w:asciiTheme="minorEastAsia" w:hAnsiTheme="minorEastAsia"/>
        </w:rPr>
      </w:pPr>
      <w:r>
        <w:rPr>
          <w:noProof/>
        </w:rPr>
        <w:drawing>
          <wp:anchor distT="0" distB="0" distL="114300" distR="114300" simplePos="0" relativeHeight="251806208" behindDoc="0" locked="0" layoutInCell="1" allowOverlap="1" wp14:anchorId="59C50B38" wp14:editId="663B4C1C">
            <wp:simplePos x="0" y="0"/>
            <wp:positionH relativeFrom="column">
              <wp:posOffset>-459105</wp:posOffset>
            </wp:positionH>
            <wp:positionV relativeFrom="paragraph">
              <wp:posOffset>2219325</wp:posOffset>
            </wp:positionV>
            <wp:extent cx="1847228" cy="1009650"/>
            <wp:effectExtent l="0" t="0" r="635" b="0"/>
            <wp:wrapNone/>
            <wp:docPr id="164977435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460" t="1" b="7181"/>
                    <a:stretch>
                      <a:fillRect/>
                    </a:stretch>
                  </pic:blipFill>
                  <pic:spPr bwMode="auto">
                    <a:xfrm>
                      <a:off x="0" y="0"/>
                      <a:ext cx="1847228"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A8B" w:rsidRPr="008C0F2D">
        <w:rPr>
          <w:rFonts w:asciiTheme="minorEastAsia" w:hAnsiTheme="minorEastAsia" w:hint="eastAsia"/>
        </w:rPr>
        <w:t>チラシ類の配布など</w:t>
      </w:r>
    </w:p>
    <w:p w14:paraId="6BABB3D6" w14:textId="1916735F" w:rsidR="000331A8" w:rsidRPr="008C0F2D" w:rsidRDefault="005115E0" w:rsidP="005115E0">
      <w:pPr>
        <w:spacing w:line="340" w:lineRule="exact"/>
        <w:rPr>
          <w:rFonts w:asciiTheme="minorEastAsia" w:hAnsiTheme="minorEastAsia"/>
        </w:rPr>
      </w:pPr>
      <w:r>
        <w:rPr>
          <w:noProof/>
        </w:rPr>
        <mc:AlternateContent>
          <mc:Choice Requires="wps">
            <w:drawing>
              <wp:anchor distT="0" distB="0" distL="114300" distR="114300" simplePos="0" relativeHeight="251805184" behindDoc="0" locked="0" layoutInCell="1" allowOverlap="1" wp14:anchorId="779B8301" wp14:editId="3699E053">
                <wp:simplePos x="0" y="0"/>
                <wp:positionH relativeFrom="column">
                  <wp:posOffset>-252730</wp:posOffset>
                </wp:positionH>
                <wp:positionV relativeFrom="paragraph">
                  <wp:posOffset>1367155</wp:posOffset>
                </wp:positionV>
                <wp:extent cx="2230755" cy="657225"/>
                <wp:effectExtent l="0" t="0" r="17145" b="28575"/>
                <wp:wrapNone/>
                <wp:docPr id="73029755" name="テキスト ボックス 28"/>
                <wp:cNvGraphicFramePr/>
                <a:graphic xmlns:a="http://schemas.openxmlformats.org/drawingml/2006/main">
                  <a:graphicData uri="http://schemas.microsoft.com/office/word/2010/wordprocessingShape">
                    <wps:wsp>
                      <wps:cNvSpPr txBox="1"/>
                      <wps:spPr>
                        <a:xfrm>
                          <a:off x="0" y="0"/>
                          <a:ext cx="2230755" cy="657225"/>
                        </a:xfrm>
                        <a:prstGeom prst="rect">
                          <a:avLst/>
                        </a:prstGeom>
                        <a:solidFill>
                          <a:schemeClr val="lt1"/>
                        </a:solidFill>
                        <a:ln w="6350">
                          <a:solidFill>
                            <a:prstClr val="black"/>
                          </a:solidFill>
                        </a:ln>
                      </wps:spPr>
                      <wps:txbx>
                        <w:txbxContent>
                          <w:p w14:paraId="5320CFF0" w14:textId="334412F8" w:rsidR="008A69C4" w:rsidRDefault="008A69C4">
                            <w:r>
                              <w:rPr>
                                <w:rFonts w:hint="eastAsia"/>
                              </w:rPr>
                              <w:t>式典等をご覧になりたい方は</w:t>
                            </w:r>
                          </w:p>
                          <w:p w14:paraId="1703911D" w14:textId="36BE0497" w:rsidR="008A69C4" w:rsidRDefault="008A69C4">
                            <w:r>
                              <w:rPr>
                                <w:rFonts w:hint="eastAsia"/>
                              </w:rPr>
                              <w:t>特設サイトをご覧ください。</w:t>
                            </w:r>
                          </w:p>
                          <w:p w14:paraId="77B9DD75" w14:textId="0DEF200C" w:rsidR="008A69C4" w:rsidRPr="008C0F2D" w:rsidRDefault="008A69C4">
                            <w:pPr>
                              <w:rPr>
                                <w:sz w:val="16"/>
                                <w:szCs w:val="16"/>
                              </w:rPr>
                            </w:pPr>
                            <w:r w:rsidRPr="008C0F2D">
                              <w:rPr>
                                <w:sz w:val="16"/>
                                <w:szCs w:val="16"/>
                              </w:rPr>
                              <w:t>https://www.tokyosilver.jp/50thanniversary/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B8301" id="_x0000_t202" coordsize="21600,21600" o:spt="202" path="m,l,21600r21600,l21600,xe">
                <v:stroke joinstyle="miter"/>
                <v:path gradientshapeok="t" o:connecttype="rect"/>
              </v:shapetype>
              <v:shape id="テキスト ボックス 28" o:spid="_x0000_s1032" type="#_x0000_t202" style="position:absolute;left:0;text-align:left;margin-left:-19.9pt;margin-top:107.65pt;width:175.65pt;height:51.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" fillcolor="white [3201]" strokeweight=".5pt">
                <v:textbox>
                  <w:txbxContent>
                    <w:p w14:paraId="5320CFF0" w14:textId="334412F8" w:rsidR="008A69C4" w:rsidRDefault="008A69C4">
                      <w:r>
                        <w:rPr>
                          <w:rFonts w:hint="eastAsia"/>
                        </w:rPr>
                        <w:t>式典等をご覧になりたい方は</w:t>
                      </w:r>
                    </w:p>
                    <w:p w14:paraId="1703911D" w14:textId="36BE0497" w:rsidR="008A69C4" w:rsidRDefault="008A69C4">
                      <w:r>
                        <w:rPr>
                          <w:rFonts w:hint="eastAsia"/>
                        </w:rPr>
                        <w:t>特設サイトをご覧ください。</w:t>
                      </w:r>
                    </w:p>
                    <w:p w14:paraId="77B9DD75" w14:textId="0DEF200C" w:rsidR="008A69C4" w:rsidRPr="008C0F2D" w:rsidRDefault="008A69C4">
                      <w:pPr>
                        <w:rPr>
                          <w:sz w:val="16"/>
                          <w:szCs w:val="16"/>
                        </w:rPr>
                      </w:pPr>
                      <w:r w:rsidRPr="008C0F2D">
                        <w:rPr>
                          <w:sz w:val="16"/>
                          <w:szCs w:val="16"/>
                        </w:rPr>
                        <w:t>https://www.tokyosilver.jp/50thanniversary/</w:t>
                      </w:r>
                    </w:p>
                  </w:txbxContent>
                </v:textbox>
              </v:shape>
            </w:pict>
          </mc:Fallback>
        </mc:AlternateContent>
      </w:r>
      <w:r w:rsidR="001F5A8B" w:rsidRPr="008C0F2D">
        <w:rPr>
          <w:rFonts w:asciiTheme="minorEastAsia" w:hAnsiTheme="minorEastAsia" w:hint="eastAsia"/>
        </w:rPr>
        <w:t>が行われました。</w:t>
      </w:r>
    </w:p>
    <w:p w14:paraId="1B59A9D7" w14:textId="2F755837" w:rsidR="004B1685" w:rsidRDefault="004B1685" w:rsidP="00857F09">
      <w:pPr>
        <w:spacing w:line="320" w:lineRule="exact"/>
        <w:rPr>
          <w:rFonts w:ascii="BIZ UDPゴシック" w:eastAsia="BIZ UDPゴシック" w:hAnsi="BIZ UDPゴシック"/>
        </w:rPr>
      </w:pPr>
      <w:r w:rsidRPr="004B1685">
        <w:rPr>
          <w:rFonts w:ascii="BIZ UDPゴシック" w:eastAsia="BIZ UDPゴシック" w:hAnsi="BIZ UDPゴシック" w:hint="eastAsia"/>
        </w:rPr>
        <w:t>たちかわ楽市への出店・ＰＲ活動</w:t>
      </w:r>
    </w:p>
    <w:p w14:paraId="4B2A3A93" w14:textId="5BE0725C" w:rsidR="00857F09" w:rsidRPr="004B1685" w:rsidRDefault="00857F09" w:rsidP="00857F09">
      <w:pPr>
        <w:spacing w:line="100" w:lineRule="exact"/>
        <w:rPr>
          <w:rFonts w:ascii="BIZ UDPゴシック" w:eastAsia="BIZ UDPゴシック" w:hAnsi="BIZ UDPゴシック"/>
        </w:rPr>
      </w:pPr>
    </w:p>
    <w:p w14:paraId="78A00723" w14:textId="25EACB93" w:rsidR="00D61974" w:rsidRDefault="004B1685" w:rsidP="005115E0">
      <w:pPr>
        <w:spacing w:line="340" w:lineRule="exact"/>
        <w:rPr>
          <w:rFonts w:asciiTheme="minorEastAsia" w:hAnsiTheme="minorEastAsia"/>
        </w:rPr>
      </w:pPr>
      <w:r>
        <w:rPr>
          <w:rFonts w:asciiTheme="minorEastAsia" w:hAnsiTheme="minorEastAsia" w:hint="eastAsia"/>
        </w:rPr>
        <w:t xml:space="preserve">　</w:t>
      </w:r>
      <w:r w:rsidRPr="004B1685">
        <w:rPr>
          <w:rFonts w:asciiTheme="minorEastAsia" w:hAnsiTheme="minorEastAsia" w:hint="eastAsia"/>
          <w:eastAsianLayout w:id="-1410157567" w:vert="1" w:vertCompress="1"/>
        </w:rPr>
        <w:t>11</w:t>
      </w:r>
      <w:r>
        <w:rPr>
          <w:rFonts w:asciiTheme="minorEastAsia" w:hAnsiTheme="minorEastAsia" w:hint="eastAsia"/>
        </w:rPr>
        <w:t>月</w:t>
      </w:r>
      <w:r w:rsidR="001F5A8B">
        <w:rPr>
          <w:rFonts w:asciiTheme="minorEastAsia" w:hAnsiTheme="minorEastAsia" w:hint="eastAsia"/>
        </w:rPr>
        <w:t>８</w:t>
      </w:r>
      <w:r>
        <w:rPr>
          <w:rFonts w:asciiTheme="minorEastAsia" w:hAnsiTheme="minorEastAsia" w:hint="eastAsia"/>
        </w:rPr>
        <w:t>日・</w:t>
      </w:r>
      <w:r w:rsidR="001F5A8B">
        <w:rPr>
          <w:rFonts w:asciiTheme="minorEastAsia" w:hAnsiTheme="minorEastAsia" w:hint="eastAsia"/>
        </w:rPr>
        <w:t>９</w:t>
      </w:r>
      <w:r>
        <w:rPr>
          <w:rFonts w:asciiTheme="minorEastAsia" w:hAnsiTheme="minorEastAsia" w:hint="eastAsia"/>
        </w:rPr>
        <w:t>日に開催された「たちかわ楽市」に、ＲＥＥ工房手作り品販売</w:t>
      </w:r>
      <w:r w:rsidR="00CE3C07">
        <w:rPr>
          <w:rFonts w:asciiTheme="minorEastAsia" w:hAnsiTheme="minorEastAsia" w:hint="eastAsia"/>
        </w:rPr>
        <w:t>の</w:t>
      </w:r>
      <w:r>
        <w:rPr>
          <w:rFonts w:asciiTheme="minorEastAsia" w:hAnsiTheme="minorEastAsia" w:hint="eastAsia"/>
        </w:rPr>
        <w:t>出店、</w:t>
      </w:r>
    </w:p>
    <w:p w14:paraId="51E3BE33" w14:textId="2132CBF9" w:rsidR="00D61974" w:rsidRDefault="004B1685" w:rsidP="005115E0">
      <w:pPr>
        <w:spacing w:line="340" w:lineRule="exact"/>
        <w:rPr>
          <w:rFonts w:asciiTheme="minorEastAsia" w:hAnsiTheme="minorEastAsia"/>
        </w:rPr>
      </w:pPr>
      <w:r>
        <w:rPr>
          <w:rFonts w:asciiTheme="minorEastAsia" w:hAnsiTheme="minorEastAsia" w:hint="eastAsia"/>
        </w:rPr>
        <w:t>理事</w:t>
      </w:r>
      <w:r w:rsidR="00CE3C07">
        <w:rPr>
          <w:rFonts w:asciiTheme="minorEastAsia" w:hAnsiTheme="minorEastAsia" w:hint="eastAsia"/>
        </w:rPr>
        <w:t>に</w:t>
      </w:r>
      <w:r>
        <w:rPr>
          <w:rFonts w:asciiTheme="minorEastAsia" w:hAnsiTheme="minorEastAsia" w:hint="eastAsia"/>
        </w:rPr>
        <w:t>よる入</w:t>
      </w:r>
      <w:r w:rsidR="00632D94">
        <w:rPr>
          <w:rFonts w:asciiTheme="minorEastAsia" w:hAnsiTheme="minorEastAsia" w:hint="eastAsia"/>
        </w:rPr>
        <w:t>会</w:t>
      </w:r>
    </w:p>
    <w:p w14:paraId="4CB0AFC7" w14:textId="5088BDB8" w:rsidR="00D61974" w:rsidRDefault="00CE3C07" w:rsidP="005115E0">
      <w:pPr>
        <w:spacing w:line="340" w:lineRule="exact"/>
        <w:rPr>
          <w:rFonts w:asciiTheme="minorEastAsia" w:hAnsiTheme="minorEastAsia"/>
        </w:rPr>
      </w:pPr>
      <w:r>
        <w:rPr>
          <w:rFonts w:asciiTheme="minorEastAsia" w:hAnsiTheme="minorEastAsia" w:hint="eastAsia"/>
        </w:rPr>
        <w:t>案内・事業</w:t>
      </w:r>
      <w:r w:rsidR="00632D94">
        <w:rPr>
          <w:rFonts w:asciiTheme="minorEastAsia" w:hAnsiTheme="minorEastAsia" w:hint="eastAsia"/>
        </w:rPr>
        <w:t>紹介</w:t>
      </w:r>
    </w:p>
    <w:p w14:paraId="5CC65EFD" w14:textId="6FF16A64" w:rsidR="00D61974" w:rsidRDefault="00CE3C07" w:rsidP="005115E0">
      <w:pPr>
        <w:spacing w:line="340" w:lineRule="exact"/>
        <w:rPr>
          <w:rFonts w:asciiTheme="minorEastAsia" w:hAnsiTheme="minorEastAsia"/>
        </w:rPr>
      </w:pPr>
      <w:r>
        <w:rPr>
          <w:rFonts w:asciiTheme="minorEastAsia" w:hAnsiTheme="minorEastAsia" w:hint="eastAsia"/>
        </w:rPr>
        <w:t>パ</w:t>
      </w:r>
      <w:r w:rsidR="004B1685">
        <w:rPr>
          <w:rFonts w:asciiTheme="minorEastAsia" w:hAnsiTheme="minorEastAsia" w:hint="eastAsia"/>
        </w:rPr>
        <w:t>ンフレ</w:t>
      </w:r>
      <w:r w:rsidR="00632D94">
        <w:rPr>
          <w:rFonts w:asciiTheme="minorEastAsia" w:hAnsiTheme="minorEastAsia" w:hint="eastAsia"/>
        </w:rPr>
        <w:t>ットと</w:t>
      </w:r>
    </w:p>
    <w:p w14:paraId="4A898FE7" w14:textId="4B0FE1A1" w:rsidR="00632D94" w:rsidRDefault="004B1685" w:rsidP="005115E0">
      <w:pPr>
        <w:spacing w:line="340" w:lineRule="exact"/>
        <w:rPr>
          <w:rFonts w:asciiTheme="minorEastAsia" w:hAnsiTheme="minorEastAsia"/>
        </w:rPr>
      </w:pPr>
      <w:r>
        <w:rPr>
          <w:rFonts w:asciiTheme="minorEastAsia" w:hAnsiTheme="minorEastAsia" w:hint="eastAsia"/>
        </w:rPr>
        <w:t>ＰＲグッズ</w:t>
      </w:r>
      <w:r w:rsidR="00CE3C07">
        <w:rPr>
          <w:rFonts w:asciiTheme="minorEastAsia" w:hAnsiTheme="minorEastAsia" w:hint="eastAsia"/>
        </w:rPr>
        <w:t>の</w:t>
      </w:r>
      <w:r>
        <w:rPr>
          <w:rFonts w:asciiTheme="minorEastAsia" w:hAnsiTheme="minorEastAsia" w:hint="eastAsia"/>
        </w:rPr>
        <w:t>会</w:t>
      </w:r>
    </w:p>
    <w:p w14:paraId="38A16985" w14:textId="5984FE7D" w:rsidR="00632D94" w:rsidRDefault="004B1685" w:rsidP="005115E0">
      <w:pPr>
        <w:spacing w:line="340" w:lineRule="exact"/>
        <w:rPr>
          <w:rFonts w:asciiTheme="minorEastAsia" w:hAnsiTheme="minorEastAsia"/>
        </w:rPr>
      </w:pPr>
      <w:r>
        <w:rPr>
          <w:rFonts w:asciiTheme="minorEastAsia" w:hAnsiTheme="minorEastAsia" w:hint="eastAsia"/>
        </w:rPr>
        <w:t>場での</w:t>
      </w:r>
      <w:r w:rsidR="00CE3C07">
        <w:rPr>
          <w:rFonts w:asciiTheme="minorEastAsia" w:hAnsiTheme="minorEastAsia" w:hint="eastAsia"/>
        </w:rPr>
        <w:t>配布</w:t>
      </w:r>
      <w:r>
        <w:rPr>
          <w:rFonts w:asciiTheme="minorEastAsia" w:hAnsiTheme="minorEastAsia" w:hint="eastAsia"/>
        </w:rPr>
        <w:t>を行</w:t>
      </w:r>
    </w:p>
    <w:p w14:paraId="6A4FD578" w14:textId="69495F65" w:rsidR="004B1685" w:rsidRDefault="004B1685" w:rsidP="005115E0">
      <w:pPr>
        <w:spacing w:line="340" w:lineRule="exact"/>
        <w:rPr>
          <w:rFonts w:asciiTheme="minorEastAsia" w:hAnsiTheme="minorEastAsia"/>
        </w:rPr>
      </w:pPr>
      <w:r>
        <w:rPr>
          <w:rFonts w:asciiTheme="minorEastAsia" w:hAnsiTheme="minorEastAsia" w:hint="eastAsia"/>
        </w:rPr>
        <w:t>いました。</w:t>
      </w:r>
    </w:p>
    <w:p w14:paraId="5FD59839" w14:textId="709E4254" w:rsidR="00517C77" w:rsidRDefault="004B1685" w:rsidP="005115E0">
      <w:pPr>
        <w:spacing w:line="340" w:lineRule="exact"/>
        <w:rPr>
          <w:rFonts w:asciiTheme="minorEastAsia" w:hAnsiTheme="minorEastAsia"/>
        </w:rPr>
      </w:pPr>
      <w:r>
        <w:rPr>
          <w:rFonts w:asciiTheme="minorEastAsia" w:hAnsiTheme="minorEastAsia" w:hint="eastAsia"/>
        </w:rPr>
        <w:t xml:space="preserve">　</w:t>
      </w:r>
      <w:r w:rsidR="001F5A8B">
        <w:rPr>
          <w:rFonts w:asciiTheme="minorEastAsia" w:hAnsiTheme="minorEastAsia" w:hint="eastAsia"/>
        </w:rPr>
        <w:t>今回は久しぶ</w:t>
      </w:r>
    </w:p>
    <w:p w14:paraId="7840C64B" w14:textId="39551447" w:rsidR="00517C77" w:rsidRDefault="00EF67EE" w:rsidP="005115E0">
      <w:pPr>
        <w:spacing w:line="340" w:lineRule="exact"/>
        <w:rPr>
          <w:rFonts w:asciiTheme="minorEastAsia" w:hAnsiTheme="minorEastAsia"/>
        </w:rPr>
      </w:pPr>
      <w:r>
        <w:rPr>
          <w:noProof/>
        </w:rPr>
        <w:drawing>
          <wp:anchor distT="0" distB="0" distL="114300" distR="114300" simplePos="0" relativeHeight="251810304" behindDoc="0" locked="0" layoutInCell="1" allowOverlap="1" wp14:anchorId="6085FB11" wp14:editId="643F2574">
            <wp:simplePos x="0" y="0"/>
            <wp:positionH relativeFrom="column">
              <wp:posOffset>-116205</wp:posOffset>
            </wp:positionH>
            <wp:positionV relativeFrom="paragraph">
              <wp:posOffset>1085850</wp:posOffset>
            </wp:positionV>
            <wp:extent cx="1743075" cy="1038860"/>
            <wp:effectExtent l="0" t="0" r="9525" b="8890"/>
            <wp:wrapNone/>
            <wp:docPr id="1568342948"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4214" r="9346" b="13758"/>
                    <a:stretch>
                      <a:fillRect/>
                    </a:stretch>
                  </pic:blipFill>
                  <pic:spPr bwMode="auto">
                    <a:xfrm>
                      <a:off x="0" y="0"/>
                      <a:ext cx="1743075" cy="1038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A8B">
        <w:rPr>
          <w:rFonts w:asciiTheme="minorEastAsia" w:hAnsiTheme="minorEastAsia" w:hint="eastAsia"/>
        </w:rPr>
        <w:t>りに２日間出店</w:t>
      </w:r>
    </w:p>
    <w:p w14:paraId="0ECD9D6A" w14:textId="6318612E" w:rsidR="004B1685" w:rsidRDefault="001F5A8B" w:rsidP="005115E0">
      <w:pPr>
        <w:spacing w:line="340" w:lineRule="exact"/>
        <w:rPr>
          <w:rFonts w:asciiTheme="minorEastAsia" w:hAnsiTheme="minorEastAsia"/>
        </w:rPr>
      </w:pPr>
      <w:r>
        <w:rPr>
          <w:rFonts w:asciiTheme="minorEastAsia" w:hAnsiTheme="minorEastAsia" w:hint="eastAsia"/>
        </w:rPr>
        <w:t>しました</w:t>
      </w:r>
      <w:r w:rsidR="00632D94">
        <w:rPr>
          <w:rFonts w:asciiTheme="minorEastAsia" w:hAnsiTheme="minorEastAsia" w:hint="eastAsia"/>
        </w:rPr>
        <w:t>が、</w:t>
      </w:r>
      <w:r>
        <w:rPr>
          <w:rFonts w:asciiTheme="minorEastAsia" w:hAnsiTheme="minorEastAsia" w:hint="eastAsia"/>
        </w:rPr>
        <w:t>２日目は雨天となり、ＰＲ活動は中止しました。</w:t>
      </w:r>
    </w:p>
    <w:p w14:paraId="163DA624" w14:textId="1F9ACB63" w:rsidR="001F5A8B" w:rsidRDefault="001F5A8B" w:rsidP="005115E0">
      <w:pPr>
        <w:spacing w:line="340" w:lineRule="exact"/>
        <w:rPr>
          <w:rFonts w:asciiTheme="minorEastAsia" w:hAnsiTheme="minorEastAsia"/>
        </w:rPr>
      </w:pPr>
      <w:r>
        <w:rPr>
          <w:rFonts w:asciiTheme="minorEastAsia" w:hAnsiTheme="minorEastAsia" w:hint="eastAsia"/>
        </w:rPr>
        <w:t xml:space="preserve">　また、今回新たにセンターの紹介ポスターの展示</w:t>
      </w:r>
      <w:r w:rsidR="005115E0">
        <w:rPr>
          <w:rFonts w:asciiTheme="minorEastAsia" w:hAnsiTheme="minorEastAsia" w:hint="eastAsia"/>
        </w:rPr>
        <w:t>やタブレットでの照会動画の視聴</w:t>
      </w:r>
      <w:r>
        <w:rPr>
          <w:rFonts w:asciiTheme="minorEastAsia" w:hAnsiTheme="minorEastAsia" w:hint="eastAsia"/>
        </w:rPr>
        <w:t>なども行い、会員増強活動の一助としました。</w:t>
      </w:r>
    </w:p>
    <w:p w14:paraId="7D42793A" w14:textId="3C70F949" w:rsidR="008C0F2D" w:rsidRDefault="008C0F2D" w:rsidP="00857F09">
      <w:pPr>
        <w:spacing w:line="320" w:lineRule="exact"/>
        <w:rPr>
          <w:rFonts w:asciiTheme="minorEastAsia" w:hAnsiTheme="minorEastAsia"/>
        </w:rPr>
      </w:pPr>
    </w:p>
    <w:p w14:paraId="5D005B97" w14:textId="4BF04E2D" w:rsidR="008C0F2D" w:rsidRDefault="008C0F2D" w:rsidP="00857F09">
      <w:pPr>
        <w:spacing w:line="320" w:lineRule="exact"/>
        <w:rPr>
          <w:rFonts w:asciiTheme="minorEastAsia" w:hAnsiTheme="minorEastAsia"/>
        </w:rPr>
      </w:pPr>
    </w:p>
    <w:p w14:paraId="6A6C0E83" w14:textId="472AC8E6" w:rsidR="008C0F2D" w:rsidRDefault="008C0F2D" w:rsidP="00857F09">
      <w:pPr>
        <w:spacing w:line="320" w:lineRule="exact"/>
        <w:rPr>
          <w:rFonts w:asciiTheme="minorEastAsia" w:hAnsiTheme="minorEastAsia"/>
        </w:rPr>
      </w:pPr>
    </w:p>
    <w:p w14:paraId="13584C99" w14:textId="7165FAF4" w:rsidR="008C0F2D" w:rsidRDefault="008C0F2D" w:rsidP="00857F09">
      <w:pPr>
        <w:spacing w:line="320" w:lineRule="exact"/>
        <w:rPr>
          <w:rFonts w:asciiTheme="minorEastAsia" w:hAnsiTheme="minorEastAsia"/>
        </w:rPr>
      </w:pPr>
    </w:p>
    <w:p w14:paraId="53E08AEF" w14:textId="1DCD3F18" w:rsidR="008C0F2D" w:rsidRDefault="008C0F2D" w:rsidP="00857F09">
      <w:pPr>
        <w:spacing w:line="320" w:lineRule="exact"/>
        <w:rPr>
          <w:rFonts w:asciiTheme="minorEastAsia" w:hAnsiTheme="minorEastAsia"/>
        </w:rPr>
      </w:pPr>
    </w:p>
    <w:p w14:paraId="4BF96A88" w14:textId="7BAF5BDB" w:rsidR="008C0F2D" w:rsidRDefault="008C0F2D" w:rsidP="00857F09">
      <w:pPr>
        <w:spacing w:line="320" w:lineRule="exact"/>
        <w:rPr>
          <w:rFonts w:asciiTheme="minorEastAsia" w:hAnsiTheme="minorEastAsia"/>
        </w:rPr>
      </w:pPr>
    </w:p>
    <w:p w14:paraId="4842860E" w14:textId="62CFA1BC" w:rsidR="008C0F2D" w:rsidRDefault="008C0F2D" w:rsidP="00857F09">
      <w:pPr>
        <w:spacing w:line="320" w:lineRule="exact"/>
        <w:rPr>
          <w:rFonts w:asciiTheme="minorEastAsia" w:hAnsiTheme="minorEastAsia"/>
        </w:rPr>
      </w:pPr>
    </w:p>
    <w:p w14:paraId="79C200A1" w14:textId="4E71CE76" w:rsidR="008C0F2D" w:rsidRDefault="008C0F2D" w:rsidP="00857F09">
      <w:pPr>
        <w:spacing w:line="320" w:lineRule="exact"/>
        <w:rPr>
          <w:rFonts w:asciiTheme="minorEastAsia" w:hAnsiTheme="minorEastAsia"/>
        </w:rPr>
      </w:pPr>
    </w:p>
    <w:p w14:paraId="4DC73745" w14:textId="4FC45913" w:rsidR="008C0F2D" w:rsidRDefault="008C0F2D" w:rsidP="00857F09">
      <w:pPr>
        <w:spacing w:line="320" w:lineRule="exact"/>
        <w:rPr>
          <w:rFonts w:asciiTheme="minorEastAsia" w:hAnsiTheme="minorEastAsia"/>
        </w:rPr>
      </w:pPr>
    </w:p>
    <w:p w14:paraId="4400E13A" w14:textId="3A9A123B" w:rsidR="00E12876" w:rsidRDefault="005115E0" w:rsidP="00E12876">
      <w:pPr>
        <w:spacing w:line="140" w:lineRule="exact"/>
        <w:rPr>
          <w:rFonts w:asciiTheme="minorEastAsia" w:hAnsiTheme="minorEastAsia"/>
        </w:rPr>
      </w:pPr>
      <w:r>
        <w:rPr>
          <w:noProof/>
        </w:rPr>
        <w:drawing>
          <wp:anchor distT="0" distB="0" distL="114300" distR="114300" simplePos="0" relativeHeight="251807232" behindDoc="0" locked="0" layoutInCell="1" allowOverlap="1" wp14:anchorId="29067D8C" wp14:editId="78D4CC52">
            <wp:simplePos x="0" y="0"/>
            <wp:positionH relativeFrom="column">
              <wp:posOffset>-135255</wp:posOffset>
            </wp:positionH>
            <wp:positionV relativeFrom="paragraph">
              <wp:posOffset>1028700</wp:posOffset>
            </wp:positionV>
            <wp:extent cx="1866900" cy="1095375"/>
            <wp:effectExtent l="0" t="0" r="0" b="9525"/>
            <wp:wrapNone/>
            <wp:docPr id="84653122"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2578" b="8827"/>
                    <a:stretch>
                      <a:fillRect/>
                    </a:stretch>
                  </pic:blipFill>
                  <pic:spPr bwMode="auto">
                    <a:xfrm>
                      <a:off x="0" y="0"/>
                      <a:ext cx="1866900"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1B8F85" w14:textId="69E4BF3C" w:rsidR="00E12876" w:rsidRDefault="00E12876" w:rsidP="00E12876">
      <w:pPr>
        <w:spacing w:line="240" w:lineRule="exact"/>
        <w:rPr>
          <w:rFonts w:asciiTheme="minorEastAsia" w:hAnsiTheme="minorEastAsia"/>
        </w:rPr>
      </w:pPr>
    </w:p>
    <w:p w14:paraId="64AB1BE3" w14:textId="406DD6C5" w:rsidR="005115E0" w:rsidRDefault="005115E0" w:rsidP="00E12876">
      <w:pPr>
        <w:spacing w:line="320" w:lineRule="exact"/>
        <w:rPr>
          <w:rFonts w:ascii="BIZ UDPゴシック" w:eastAsia="BIZ UDPゴシック" w:hAnsi="BIZ UDPゴシック"/>
        </w:rPr>
      </w:pPr>
    </w:p>
    <w:p w14:paraId="7473E2D2" w14:textId="53061615" w:rsidR="005115E0" w:rsidRDefault="005115E0" w:rsidP="00E12876">
      <w:pPr>
        <w:spacing w:line="320" w:lineRule="exact"/>
        <w:rPr>
          <w:rFonts w:ascii="BIZ UDPゴシック" w:eastAsia="BIZ UDPゴシック" w:hAnsi="BIZ UDPゴシック"/>
        </w:rPr>
      </w:pPr>
    </w:p>
    <w:p w14:paraId="2E5B240B" w14:textId="390F24BF" w:rsidR="005115E0" w:rsidRDefault="005115E0" w:rsidP="00E12876">
      <w:pPr>
        <w:spacing w:line="320" w:lineRule="exact"/>
        <w:rPr>
          <w:rFonts w:ascii="BIZ UDPゴシック" w:eastAsia="BIZ UDPゴシック" w:hAnsi="BIZ UDPゴシック"/>
        </w:rPr>
      </w:pPr>
    </w:p>
    <w:p w14:paraId="1E5D8DB9" w14:textId="17527E32" w:rsidR="005115E0" w:rsidRDefault="00EF67EE" w:rsidP="00E12876">
      <w:pPr>
        <w:spacing w:line="320" w:lineRule="exact"/>
        <w:rPr>
          <w:rFonts w:ascii="BIZ UDPゴシック" w:eastAsia="BIZ UDPゴシック" w:hAnsi="BIZ UDPゴシック"/>
        </w:rPr>
      </w:pPr>
      <w:r>
        <w:rPr>
          <w:noProof/>
        </w:rPr>
        <mc:AlternateContent>
          <mc:Choice Requires="wps">
            <w:drawing>
              <wp:anchor distT="0" distB="0" distL="114300" distR="114300" simplePos="0" relativeHeight="251812352" behindDoc="0" locked="0" layoutInCell="1" allowOverlap="1" wp14:anchorId="2FF5B634" wp14:editId="4489FC12">
                <wp:simplePos x="0" y="0"/>
                <wp:positionH relativeFrom="column">
                  <wp:posOffset>-332105</wp:posOffset>
                </wp:positionH>
                <wp:positionV relativeFrom="margin">
                  <wp:posOffset>8103870</wp:posOffset>
                </wp:positionV>
                <wp:extent cx="1028700" cy="914400"/>
                <wp:effectExtent l="0" t="0" r="0" b="0"/>
                <wp:wrapNone/>
                <wp:docPr id="271919000" name="テキスト ボックス 28"/>
                <wp:cNvGraphicFramePr/>
                <a:graphic xmlns:a="http://schemas.openxmlformats.org/drawingml/2006/main">
                  <a:graphicData uri="http://schemas.microsoft.com/office/word/2010/wordprocessingShape">
                    <wps:wsp>
                      <wps:cNvSpPr txBox="1"/>
                      <wps:spPr>
                        <a:xfrm>
                          <a:off x="0" y="0"/>
                          <a:ext cx="1028700" cy="914400"/>
                        </a:xfrm>
                        <a:prstGeom prst="rect">
                          <a:avLst/>
                        </a:prstGeom>
                        <a:solidFill>
                          <a:sysClr val="window" lastClr="FFFFFF"/>
                        </a:solidFill>
                        <a:ln w="6350">
                          <a:noFill/>
                        </a:ln>
                      </wps:spPr>
                      <wps:txbx>
                        <w:txbxContent>
                          <w:p w14:paraId="13F6EC2C" w14:textId="5467DEBD" w:rsidR="00EF67EE" w:rsidRPr="00EF67EE" w:rsidRDefault="00EF67EE" w:rsidP="00EF67EE">
                            <w:pPr>
                              <w:spacing w:line="260" w:lineRule="exact"/>
                              <w:rPr>
                                <w:sz w:val="8"/>
                                <w:szCs w:val="8"/>
                              </w:rPr>
                            </w:pPr>
                            <w:r w:rsidRPr="00EF67EE">
                              <w:rPr>
                                <w:rFonts w:hint="eastAsia"/>
                                <w:sz w:val="16"/>
                                <w:szCs w:val="16"/>
                              </w:rPr>
                              <w:t>今年も好評のシルバーくんイラスト入りのコットンバッグを配布しました。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5B634" id="_x0000_s1033" type="#_x0000_t202" style="position:absolute;left:0;text-align:left;margin-left:-26.15pt;margin-top:638.1pt;width:81pt;height:1in;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" fillcolor="window" stroked="f" strokeweight=".5pt">
                <v:textbox>
                  <w:txbxContent>
                    <w:p w14:paraId="13F6EC2C" w14:textId="5467DEBD" w:rsidR="00EF67EE" w:rsidRPr="00EF67EE" w:rsidRDefault="00EF67EE" w:rsidP="00EF67EE">
                      <w:pPr>
                        <w:spacing w:line="260" w:lineRule="exact"/>
                        <w:rPr>
                          <w:sz w:val="8"/>
                          <w:szCs w:val="8"/>
                        </w:rPr>
                      </w:pPr>
                      <w:r w:rsidRPr="00EF67EE">
                        <w:rPr>
                          <w:rFonts w:hint="eastAsia"/>
                          <w:sz w:val="16"/>
                          <w:szCs w:val="16"/>
                        </w:rPr>
                        <w:t>今年も好評のシルバーくんイラスト入りのコットンバッグを配布しました。</w:t>
                      </w:r>
                    </w:p>
                  </w:txbxContent>
                </v:textbox>
                <w10:wrap anchory="margin"/>
              </v:shape>
            </w:pict>
          </mc:Fallback>
        </mc:AlternateContent>
      </w:r>
    </w:p>
    <w:p w14:paraId="163CA74C" w14:textId="52C00E44" w:rsidR="005115E0" w:rsidRDefault="00EF67EE" w:rsidP="00E12876">
      <w:pPr>
        <w:spacing w:line="320" w:lineRule="exact"/>
        <w:rPr>
          <w:rFonts w:ascii="BIZ UDPゴシック" w:eastAsia="BIZ UDPゴシック" w:hAnsi="BIZ UDPゴシック"/>
        </w:rPr>
      </w:pPr>
      <w:r>
        <w:rPr>
          <w:noProof/>
        </w:rPr>
        <w:drawing>
          <wp:anchor distT="0" distB="0" distL="114300" distR="114300" simplePos="0" relativeHeight="251808256" behindDoc="0" locked="0" layoutInCell="1" allowOverlap="1" wp14:anchorId="38E79186" wp14:editId="72840F6A">
            <wp:simplePos x="0" y="0"/>
            <wp:positionH relativeFrom="column">
              <wp:posOffset>-6668</wp:posOffset>
            </wp:positionH>
            <wp:positionV relativeFrom="paragraph">
              <wp:posOffset>-4445</wp:posOffset>
            </wp:positionV>
            <wp:extent cx="914400" cy="1113790"/>
            <wp:effectExtent l="0" t="0" r="0" b="0"/>
            <wp:wrapNone/>
            <wp:docPr id="36252962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2694" t="11300" r="24442" b="19112"/>
                    <a:stretch>
                      <a:fillRect/>
                    </a:stretch>
                  </pic:blipFill>
                  <pic:spPr bwMode="auto">
                    <a:xfrm>
                      <a:off x="0" y="0"/>
                      <a:ext cx="914400"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82F0DD" w14:textId="5C4CFB18" w:rsidR="005115E0" w:rsidRDefault="005115E0" w:rsidP="00E12876">
      <w:pPr>
        <w:spacing w:line="320" w:lineRule="exact"/>
        <w:rPr>
          <w:rFonts w:ascii="BIZ UDPゴシック" w:eastAsia="BIZ UDPゴシック" w:hAnsi="BIZ UDPゴシック"/>
        </w:rPr>
      </w:pPr>
    </w:p>
    <w:p w14:paraId="0AF432DD" w14:textId="6E5D2A2C" w:rsidR="005115E0" w:rsidRDefault="005115E0" w:rsidP="00E12876">
      <w:pPr>
        <w:spacing w:line="320" w:lineRule="exact"/>
        <w:rPr>
          <w:rFonts w:ascii="BIZ UDPゴシック" w:eastAsia="BIZ UDPゴシック" w:hAnsi="BIZ UDPゴシック"/>
        </w:rPr>
      </w:pPr>
    </w:p>
    <w:p w14:paraId="7904334D" w14:textId="1296F086" w:rsidR="005115E0" w:rsidRDefault="005115E0" w:rsidP="00E12876">
      <w:pPr>
        <w:spacing w:line="320" w:lineRule="exact"/>
        <w:rPr>
          <w:rFonts w:ascii="BIZ UDPゴシック" w:eastAsia="BIZ UDPゴシック" w:hAnsi="BIZ UDPゴシック"/>
        </w:rPr>
      </w:pPr>
    </w:p>
    <w:p w14:paraId="41758837" w14:textId="690CAA46" w:rsidR="005115E0" w:rsidRDefault="005115E0" w:rsidP="00E12876">
      <w:pPr>
        <w:spacing w:line="320" w:lineRule="exact"/>
        <w:rPr>
          <w:rFonts w:ascii="BIZ UDPゴシック" w:eastAsia="BIZ UDPゴシック" w:hAnsi="BIZ UDPゴシック"/>
        </w:rPr>
      </w:pPr>
    </w:p>
    <w:p w14:paraId="384831EF" w14:textId="0AC098A6" w:rsidR="005115E0" w:rsidRDefault="005115E0" w:rsidP="00E12876">
      <w:pPr>
        <w:spacing w:line="320" w:lineRule="exact"/>
        <w:rPr>
          <w:rFonts w:ascii="BIZ UDPゴシック" w:eastAsia="BIZ UDPゴシック" w:hAnsi="BIZ UDPゴシック"/>
        </w:rPr>
      </w:pPr>
    </w:p>
    <w:p w14:paraId="3E424515" w14:textId="4A6EF6D0" w:rsidR="005115E0" w:rsidRDefault="005115E0" w:rsidP="00E12876">
      <w:pPr>
        <w:spacing w:line="320" w:lineRule="exact"/>
        <w:rPr>
          <w:rFonts w:ascii="BIZ UDPゴシック" w:eastAsia="BIZ UDPゴシック" w:hAnsi="BIZ UDPゴシック"/>
        </w:rPr>
      </w:pPr>
    </w:p>
    <w:p w14:paraId="4D5DBD1A" w14:textId="3392BF6E" w:rsidR="00E12876" w:rsidRPr="009104B5" w:rsidRDefault="00EF67EE" w:rsidP="00E12876">
      <w:pPr>
        <w:spacing w:line="320" w:lineRule="exact"/>
        <w:rPr>
          <w:rFonts w:ascii="BIZ UDPゴシック" w:eastAsia="BIZ UDPゴシック" w:hAnsi="BIZ UDPゴシック"/>
        </w:rPr>
      </w:pPr>
      <w:r>
        <w:rPr>
          <w:rFonts w:asciiTheme="minorEastAsia" w:hAnsiTheme="minorEastAsia" w:hint="eastAsia"/>
          <w:noProof/>
          <w:lang w:val="ja-JP"/>
        </w:rPr>
        <w:drawing>
          <wp:anchor distT="0" distB="0" distL="114300" distR="114300" simplePos="0" relativeHeight="251813376" behindDoc="0" locked="0" layoutInCell="1" allowOverlap="1" wp14:anchorId="19B65869" wp14:editId="3B9376A7">
            <wp:simplePos x="0" y="0"/>
            <wp:positionH relativeFrom="column">
              <wp:posOffset>36512</wp:posOffset>
            </wp:positionH>
            <wp:positionV relativeFrom="paragraph">
              <wp:posOffset>195580</wp:posOffset>
            </wp:positionV>
            <wp:extent cx="1392555" cy="396690"/>
            <wp:effectExtent l="0" t="0" r="0" b="3810"/>
            <wp:wrapNone/>
            <wp:docPr id="193734949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49495" name="図 1937349495"/>
                    <pic:cNvPicPr/>
                  </pic:nvPicPr>
                  <pic:blipFill rotWithShape="1">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rcRect t="50052"/>
                    <a:stretch>
                      <a:fillRect/>
                    </a:stretch>
                  </pic:blipFill>
                  <pic:spPr bwMode="auto">
                    <a:xfrm>
                      <a:off x="0" y="0"/>
                      <a:ext cx="1392555" cy="396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15E0">
        <w:rPr>
          <w:noProof/>
        </w:rPr>
        <w:drawing>
          <wp:anchor distT="0" distB="0" distL="114300" distR="114300" simplePos="0" relativeHeight="251809280" behindDoc="1" locked="0" layoutInCell="1" allowOverlap="1" wp14:anchorId="3CDCB9BB" wp14:editId="7F6E0A70">
            <wp:simplePos x="0" y="0"/>
            <wp:positionH relativeFrom="column">
              <wp:posOffset>34608</wp:posOffset>
            </wp:positionH>
            <wp:positionV relativeFrom="margin">
              <wp:align>bottom</wp:align>
            </wp:positionV>
            <wp:extent cx="1379456" cy="1034489"/>
            <wp:effectExtent l="952" t="0" r="0" b="0"/>
            <wp:wrapNone/>
            <wp:docPr id="173234945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379456" cy="1034489"/>
                    </a:xfrm>
                    <a:prstGeom prst="rect">
                      <a:avLst/>
                    </a:prstGeom>
                    <a:noFill/>
                    <a:ln>
                      <a:noFill/>
                    </a:ln>
                  </pic:spPr>
                </pic:pic>
              </a:graphicData>
            </a:graphic>
            <wp14:sizeRelH relativeFrom="page">
              <wp14:pctWidth>0</wp14:pctWidth>
            </wp14:sizeRelH>
            <wp14:sizeRelV relativeFrom="page">
              <wp14:pctHeight>0</wp14:pctHeight>
            </wp14:sizeRelV>
          </wp:anchor>
        </w:drawing>
      </w:r>
      <w:r w:rsidR="00E12876" w:rsidRPr="009104B5">
        <w:rPr>
          <w:rFonts w:ascii="BIZ UDPゴシック" w:eastAsia="BIZ UDPゴシック" w:hAnsi="BIZ UDPゴシック" w:hint="eastAsia"/>
        </w:rPr>
        <w:t>その他の活動</w:t>
      </w:r>
    </w:p>
    <w:p w14:paraId="202C7BD8" w14:textId="77777777" w:rsidR="00E12876" w:rsidRDefault="00E12876" w:rsidP="00E12876">
      <w:pPr>
        <w:spacing w:line="100" w:lineRule="exact"/>
        <w:rPr>
          <w:rFonts w:asciiTheme="minorEastAsia" w:hAnsiTheme="minorEastAsia"/>
        </w:rPr>
      </w:pPr>
    </w:p>
    <w:p w14:paraId="6597C86F" w14:textId="1FC6B535" w:rsidR="00E12876" w:rsidRDefault="00E12876" w:rsidP="00E12876">
      <w:pPr>
        <w:spacing w:line="320" w:lineRule="exact"/>
        <w:rPr>
          <w:rFonts w:asciiTheme="minorEastAsia" w:hAnsiTheme="minorEastAsia"/>
        </w:rPr>
      </w:pPr>
      <w:r>
        <w:rPr>
          <w:rFonts w:asciiTheme="minorEastAsia" w:hAnsiTheme="minorEastAsia" w:hint="eastAsia"/>
        </w:rPr>
        <w:t xml:space="preserve">　そのほか、月間に合わせて、入会案内パンフレットの市内全域配布、ペデストリアンデッキ上の横断幕掲示などの活動を行いました。</w:t>
      </w:r>
    </w:p>
    <w:p w14:paraId="0B134492" w14:textId="57676F56" w:rsidR="0014647F" w:rsidRPr="00E12876" w:rsidRDefault="0014647F" w:rsidP="0014647F">
      <w:pPr>
        <w:spacing w:line="140" w:lineRule="exact"/>
        <w:ind w:firstLineChars="50" w:firstLine="159"/>
        <w:rPr>
          <w:rFonts w:ascii="ＭＳ ゴシック" w:eastAsia="ＭＳ ゴシック" w:hAnsi="ＭＳ ゴシック"/>
          <w:b/>
          <w:sz w:val="32"/>
          <w:szCs w:val="21"/>
        </w:rPr>
      </w:pPr>
    </w:p>
    <w:p w14:paraId="1E68D93B" w14:textId="77777777" w:rsidR="00EF67EE" w:rsidRPr="00E13297" w:rsidRDefault="00EF67EE" w:rsidP="00EF67EE">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会員増強にご協力を！</w:t>
      </w:r>
    </w:p>
    <w:p w14:paraId="37626EBF" w14:textId="77777777" w:rsidR="00EF67EE" w:rsidRPr="0066614C" w:rsidRDefault="00EF67EE" w:rsidP="00EF67EE">
      <w:pPr>
        <w:spacing w:line="140" w:lineRule="exact"/>
        <w:rPr>
          <w:rFonts w:ascii="ＭＳ ゴシック" w:eastAsia="ＭＳ ゴシック" w:hAnsi="ＭＳ ゴシック"/>
          <w:b/>
          <w:sz w:val="24"/>
          <w:bdr w:val="single" w:sz="4" w:space="0" w:color="auto"/>
        </w:rPr>
      </w:pPr>
    </w:p>
    <w:p w14:paraId="563F65B5" w14:textId="77777777" w:rsidR="00EF67EE" w:rsidRPr="00563ACF" w:rsidRDefault="00EF67EE" w:rsidP="00EF67EE">
      <w:pPr>
        <w:spacing w:line="300" w:lineRule="exact"/>
        <w:rPr>
          <w:rFonts w:ascii="ＭＳ 明朝" w:hAnsi="ＭＳ 明朝"/>
          <w:szCs w:val="21"/>
        </w:rPr>
      </w:pPr>
      <w:r>
        <w:rPr>
          <w:rFonts w:ascii="ＭＳ 明朝" w:hAnsi="ＭＳ 明朝" w:hint="eastAsia"/>
          <w:sz w:val="24"/>
        </w:rPr>
        <w:t xml:space="preserve">　</w:t>
      </w:r>
      <w:r w:rsidRPr="00563ACF">
        <w:rPr>
          <w:rFonts w:ascii="ＭＳ 明朝" w:hAnsi="ＭＳ 明朝" w:hint="eastAsia"/>
          <w:szCs w:val="21"/>
        </w:rPr>
        <w:t>当センターへの入会登録</w:t>
      </w:r>
      <w:r>
        <w:rPr>
          <w:rFonts w:ascii="ＭＳ 明朝" w:hAnsi="ＭＳ 明朝" w:hint="eastAsia"/>
          <w:szCs w:val="21"/>
        </w:rPr>
        <w:t>を</w:t>
      </w:r>
      <w:r w:rsidRPr="00563ACF">
        <w:rPr>
          <w:rFonts w:ascii="ＭＳ 明朝" w:hAnsi="ＭＳ 明朝" w:hint="eastAsia"/>
          <w:szCs w:val="21"/>
        </w:rPr>
        <w:t>希望</w:t>
      </w:r>
      <w:r>
        <w:rPr>
          <w:rFonts w:ascii="ＭＳ 明朝" w:hAnsi="ＭＳ 明朝" w:hint="eastAsia"/>
          <w:szCs w:val="21"/>
        </w:rPr>
        <w:t>する方、センターの事業や活動を知りたい方</w:t>
      </w:r>
      <w:r w:rsidRPr="00563ACF">
        <w:rPr>
          <w:rFonts w:ascii="ＭＳ 明朝" w:hAnsi="ＭＳ 明朝" w:hint="eastAsia"/>
          <w:szCs w:val="21"/>
        </w:rPr>
        <w:t>対象の「</w:t>
      </w:r>
      <w:r>
        <w:rPr>
          <w:rFonts w:ascii="ＭＳ 明朝" w:hAnsi="ＭＳ 明朝" w:hint="eastAsia"/>
          <w:szCs w:val="21"/>
        </w:rPr>
        <w:t>働き方・しごと</w:t>
      </w:r>
      <w:r w:rsidRPr="00563ACF">
        <w:rPr>
          <w:rFonts w:ascii="ＭＳ 明朝" w:hAnsi="ＭＳ 明朝" w:hint="eastAsia"/>
          <w:szCs w:val="21"/>
        </w:rPr>
        <w:t>説明会」を毎月２</w:t>
      </w:r>
      <w:r>
        <w:rPr>
          <w:rFonts w:ascii="ＭＳ 明朝" w:hAnsi="ＭＳ 明朝" w:hint="eastAsia"/>
          <w:szCs w:val="21"/>
        </w:rPr>
        <w:t>～３</w:t>
      </w:r>
      <w:r w:rsidRPr="00563ACF">
        <w:rPr>
          <w:rFonts w:ascii="ＭＳ 明朝" w:hAnsi="ＭＳ 明朝" w:hint="eastAsia"/>
          <w:szCs w:val="21"/>
        </w:rPr>
        <w:t>回開催しています。会員皆様のご近所・お知り合いの方で、シルバー人材センターへの会員登録をお考えの方や、事業の内容を知りたいという方がいらっしゃいましたら、</w:t>
      </w:r>
      <w:r>
        <w:rPr>
          <w:rFonts w:ascii="ＭＳ 明朝" w:hAnsi="ＭＳ 明朝" w:hint="eastAsia"/>
          <w:szCs w:val="21"/>
        </w:rPr>
        <w:t>働き方・しごと</w:t>
      </w:r>
      <w:r w:rsidRPr="00563ACF">
        <w:rPr>
          <w:rFonts w:ascii="ＭＳ 明朝" w:hAnsi="ＭＳ 明朝" w:hint="eastAsia"/>
          <w:szCs w:val="21"/>
        </w:rPr>
        <w:t>説明会に出席してみるようご案内ください。</w:t>
      </w:r>
    </w:p>
    <w:p w14:paraId="398C2680" w14:textId="17246243" w:rsidR="006D6528" w:rsidRDefault="0014647F" w:rsidP="00EF67EE">
      <w:pPr>
        <w:spacing w:line="320" w:lineRule="exact"/>
        <w:jc w:val="left"/>
        <w:rPr>
          <w:sz w:val="21"/>
          <w:szCs w:val="21"/>
        </w:rPr>
      </w:pPr>
      <w:r>
        <w:rPr>
          <w:rFonts w:asciiTheme="minorEastAsia" w:hAnsiTheme="minorEastAsia" w:hint="eastAsia"/>
        </w:rPr>
        <w:lastRenderedPageBreak/>
        <w:t xml:space="preserve">　</w:t>
      </w:r>
    </w:p>
    <w:p w14:paraId="72BD8F14" w14:textId="063078EB" w:rsidR="009C2024" w:rsidRDefault="009C2024" w:rsidP="008E4B6F">
      <w:pPr>
        <w:rPr>
          <w:rFonts w:ascii="ＭＳ 明朝" w:hAnsi="ＭＳ 明朝"/>
          <w:sz w:val="21"/>
          <w:szCs w:val="21"/>
        </w:rPr>
      </w:pPr>
    </w:p>
    <w:p w14:paraId="30804436" w14:textId="0C9B7404" w:rsidR="008E4B6F" w:rsidRPr="00193FFE" w:rsidRDefault="00CE514A" w:rsidP="008E4B6F">
      <w:pPr>
        <w:rPr>
          <w:rFonts w:ascii="ＭＳ 明朝" w:hAnsi="ＭＳ 明朝"/>
          <w:sz w:val="21"/>
          <w:szCs w:val="21"/>
        </w:rPr>
      </w:pPr>
      <w:r>
        <w:rPr>
          <w:rFonts w:hint="eastAsia"/>
          <w:noProof/>
          <w:sz w:val="21"/>
          <w:szCs w:val="21"/>
        </w:rPr>
        <mc:AlternateContent>
          <mc:Choice Requires="wps">
            <w:drawing>
              <wp:anchor distT="144145" distB="144145" distL="71755" distR="71755" simplePos="0" relativeHeight="251656704" behindDoc="0" locked="0" layoutInCell="1" allowOverlap="1" wp14:anchorId="56BC1E4D" wp14:editId="02D6AA52">
                <wp:simplePos x="0" y="0"/>
                <wp:positionH relativeFrom="column">
                  <wp:posOffset>-43295</wp:posOffset>
                </wp:positionH>
                <wp:positionV relativeFrom="margin">
                  <wp:align>top</wp:align>
                </wp:positionV>
                <wp:extent cx="414020" cy="2167847"/>
                <wp:effectExtent l="0" t="0" r="24130" b="23495"/>
                <wp:wrapNone/>
                <wp:docPr id="7"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167847"/>
                        </a:xfrm>
                        <a:prstGeom prst="roundRect">
                          <a:avLst>
                            <a:gd name="adj" fmla="val 16667"/>
                          </a:avLst>
                        </a:prstGeom>
                        <a:solidFill>
                          <a:schemeClr val="accent6">
                            <a:lumMod val="60000"/>
                            <a:lumOff val="40000"/>
                          </a:schemeClr>
                        </a:solidFill>
                        <a:ln w="9525" algn="ctr">
                          <a:solidFill>
                            <a:srgbClr val="000000"/>
                          </a:solidFill>
                          <a:round/>
                          <a:headEnd/>
                          <a:tailEnd/>
                        </a:ln>
                        <a:effectLst/>
                      </wps:spPr>
                      <wps:txbx>
                        <w:txbxContent>
                          <w:p w14:paraId="29FBC96D" w14:textId="77777777" w:rsidR="002B6E0D" w:rsidRPr="006E1ECE" w:rsidRDefault="002B6E0D" w:rsidP="00A9171E">
                            <w:pPr>
                              <w:spacing w:line="580" w:lineRule="exact"/>
                              <w:jc w:val="distribute"/>
                              <w:rPr>
                                <w:rFonts w:ascii="ＭＳ ゴシック" w:eastAsia="ＭＳ ゴシック" w:hAnsi="ＭＳ ゴシック"/>
                                <w:b/>
                                <w:sz w:val="24"/>
                              </w:rPr>
                            </w:pPr>
                            <w:r w:rsidRPr="006E1ECE">
                              <w:rPr>
                                <w:rFonts w:ascii="ＭＳ ゴシック" w:eastAsia="ＭＳ ゴシック" w:hAnsi="ＭＳ ゴシック" w:hint="eastAsia"/>
                                <w:b/>
                                <w:kern w:val="0"/>
                                <w:sz w:val="24"/>
                              </w:rPr>
                              <w:t>お知らせコーナー</w:t>
                            </w:r>
                          </w:p>
                        </w:txbxContent>
                      </wps:txbx>
                      <wps:bodyPr rot="0" vert="eaVert"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C1E4D" id="_x0000_s1034" style="position:absolute;left:0;text-align:left;margin-left:-3.4pt;margin-top:0;width:32.6pt;height:170.7pt;z-index:251656704;visibility:visible;mso-wrap-style:square;mso-width-percent:0;mso-height-percent:0;mso-wrap-distance-left:5.65pt;mso-wrap-distance-top:11.35pt;mso-wrap-distance-right:5.65pt;mso-wrap-distance-bottom:11.35pt;mso-position-horizontal:absolute;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" fillcolor="#fabf8f [1945]">
                <v:textbox style="layout-flow:vertical-ideographic" inset="0,3mm,0,3mm">
                  <w:txbxContent>
                    <w:p w14:paraId="29FBC96D" w14:textId="77777777" w:rsidR="002B6E0D" w:rsidRPr="006E1ECE" w:rsidRDefault="002B6E0D" w:rsidP="00A9171E">
                      <w:pPr>
                        <w:spacing w:line="580" w:lineRule="exact"/>
                        <w:jc w:val="distribute"/>
                        <w:rPr>
                          <w:rFonts w:ascii="ＭＳ ゴシック" w:eastAsia="ＭＳ ゴシック" w:hAnsi="ＭＳ ゴシック"/>
                          <w:b/>
                          <w:sz w:val="24"/>
                        </w:rPr>
                      </w:pPr>
                      <w:r w:rsidRPr="006E1ECE">
                        <w:rPr>
                          <w:rFonts w:ascii="ＭＳ ゴシック" w:eastAsia="ＭＳ ゴシック" w:hAnsi="ＭＳ ゴシック" w:hint="eastAsia"/>
                          <w:b/>
                          <w:kern w:val="0"/>
                          <w:sz w:val="24"/>
                        </w:rPr>
                        <w:t>お知らせコーナー</w:t>
                      </w:r>
                    </w:p>
                  </w:txbxContent>
                </v:textbox>
                <w10:wrap anchory="margin"/>
              </v:roundrect>
            </w:pict>
          </mc:Fallback>
        </mc:AlternateContent>
      </w:r>
    </w:p>
    <w:p w14:paraId="43C585FD" w14:textId="1E649F50" w:rsidR="00221E92" w:rsidRPr="00E13297" w:rsidRDefault="00A8785C"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就業報告</w:t>
      </w:r>
      <w:r w:rsidR="00221E92" w:rsidRPr="00E13297">
        <w:rPr>
          <w:rFonts w:ascii="BIZ UDPゴシック" w:eastAsia="BIZ UDPゴシック" w:hAnsi="BIZ UDPゴシック" w:hint="eastAsia"/>
          <w:b/>
          <w:sz w:val="24"/>
        </w:rPr>
        <w:t>書に関するお願い</w:t>
      </w:r>
    </w:p>
    <w:p w14:paraId="0BB2017F" w14:textId="246419BC" w:rsidR="006E1ECE" w:rsidRDefault="00A8785C" w:rsidP="008E2992">
      <w:pPr>
        <w:spacing w:line="140" w:lineRule="exact"/>
        <w:rPr>
          <w:sz w:val="24"/>
        </w:rPr>
      </w:pPr>
      <w:r>
        <w:rPr>
          <w:rFonts w:hint="eastAsia"/>
          <w:sz w:val="24"/>
        </w:rPr>
        <w:t xml:space="preserve">　</w:t>
      </w:r>
    </w:p>
    <w:p w14:paraId="049F9B31" w14:textId="7411DDB6" w:rsidR="00CA04BA" w:rsidRDefault="00A8785C" w:rsidP="0039608B">
      <w:pPr>
        <w:spacing w:line="320" w:lineRule="exact"/>
        <w:ind w:firstLineChars="100" w:firstLine="217"/>
        <w:rPr>
          <w:szCs w:val="21"/>
        </w:rPr>
      </w:pPr>
      <w:r w:rsidRPr="003B4D5B">
        <w:rPr>
          <w:rFonts w:hint="eastAsia"/>
          <w:szCs w:val="21"/>
        </w:rPr>
        <w:t>毎月の就業報告書ですが、作業終了後または当月終了後に</w:t>
      </w:r>
      <w:r w:rsidR="00CA04BA">
        <w:rPr>
          <w:rFonts w:hint="eastAsia"/>
          <w:szCs w:val="21"/>
        </w:rPr>
        <w:t>速やかに事務</w:t>
      </w:r>
      <w:r w:rsidRPr="003B4D5B">
        <w:rPr>
          <w:rFonts w:hint="eastAsia"/>
          <w:szCs w:val="21"/>
        </w:rPr>
        <w:t>局にご提出ください。</w:t>
      </w:r>
    </w:p>
    <w:p w14:paraId="731FF6D5" w14:textId="367643D4" w:rsidR="00CA04BA" w:rsidRDefault="00CA04BA" w:rsidP="0039608B">
      <w:pPr>
        <w:spacing w:line="320" w:lineRule="exact"/>
        <w:ind w:firstLineChars="100" w:firstLine="217"/>
        <w:rPr>
          <w:szCs w:val="21"/>
        </w:rPr>
      </w:pPr>
      <w:r>
        <w:rPr>
          <w:rFonts w:hint="eastAsia"/>
          <w:szCs w:val="21"/>
        </w:rPr>
        <w:t>なお、</w:t>
      </w:r>
      <w:r w:rsidRPr="00CA04BA">
        <w:rPr>
          <w:rFonts w:asciiTheme="minorEastAsia" w:eastAsiaTheme="minorEastAsia" w:hAnsiTheme="minorEastAsia" w:hint="eastAsia"/>
          <w:szCs w:val="21"/>
          <w:eastAsianLayout w:id="-1143214336" w:vert="1" w:vertCompress="1"/>
        </w:rPr>
        <w:t>12</w:t>
      </w:r>
      <w:r w:rsidR="00A8785C" w:rsidRPr="003B4D5B">
        <w:rPr>
          <w:rFonts w:hint="eastAsia"/>
          <w:szCs w:val="21"/>
        </w:rPr>
        <w:t>月</w:t>
      </w:r>
      <w:r>
        <w:rPr>
          <w:rFonts w:hint="eastAsia"/>
          <w:szCs w:val="21"/>
        </w:rPr>
        <w:t>の就業</w:t>
      </w:r>
      <w:r w:rsidR="00A8785C" w:rsidRPr="003B4D5B">
        <w:rPr>
          <w:rFonts w:hint="eastAsia"/>
          <w:szCs w:val="21"/>
        </w:rPr>
        <w:t>報告書</w:t>
      </w:r>
      <w:r>
        <w:rPr>
          <w:rFonts w:hint="eastAsia"/>
          <w:szCs w:val="21"/>
        </w:rPr>
        <w:t>は、できるかぎり１月</w:t>
      </w:r>
      <w:r w:rsidR="00095915">
        <w:rPr>
          <w:rFonts w:hint="eastAsia"/>
          <w:szCs w:val="21"/>
        </w:rPr>
        <w:t>７</w:t>
      </w:r>
      <w:r>
        <w:rPr>
          <w:rFonts w:hint="eastAsia"/>
          <w:szCs w:val="21"/>
        </w:rPr>
        <w:t>日までに本部事務所など担当部署にご提出ください。</w:t>
      </w:r>
    </w:p>
    <w:p w14:paraId="46F01CA9" w14:textId="47C88841" w:rsidR="00A8785C" w:rsidRPr="003B4D5B" w:rsidRDefault="00A8785C" w:rsidP="0039608B">
      <w:pPr>
        <w:spacing w:line="320" w:lineRule="exact"/>
        <w:ind w:firstLineChars="100" w:firstLine="217"/>
        <w:rPr>
          <w:szCs w:val="21"/>
        </w:rPr>
      </w:pPr>
      <w:r w:rsidRPr="003B4D5B">
        <w:rPr>
          <w:rFonts w:hint="eastAsia"/>
          <w:szCs w:val="21"/>
        </w:rPr>
        <w:t>就業会員皆様のご協力をよろしくお願いします。</w:t>
      </w:r>
    </w:p>
    <w:p w14:paraId="048849BA" w14:textId="1C85D5E2" w:rsidR="00A8785C" w:rsidRDefault="00A8785C" w:rsidP="0039608B">
      <w:pPr>
        <w:spacing w:line="320" w:lineRule="exact"/>
        <w:rPr>
          <w:szCs w:val="21"/>
        </w:rPr>
      </w:pPr>
      <w:r w:rsidRPr="003B4D5B">
        <w:rPr>
          <w:rFonts w:hint="eastAsia"/>
          <w:szCs w:val="21"/>
        </w:rPr>
        <w:t xml:space="preserve">　また、</w:t>
      </w:r>
      <w:r w:rsidR="00705856">
        <w:rPr>
          <w:rFonts w:hint="eastAsia"/>
          <w:szCs w:val="21"/>
        </w:rPr>
        <w:t>最近は</w:t>
      </w:r>
      <w:r w:rsidRPr="003B4D5B">
        <w:rPr>
          <w:rFonts w:hint="eastAsia"/>
          <w:szCs w:val="21"/>
        </w:rPr>
        <w:t>郵送</w:t>
      </w:r>
      <w:r w:rsidR="00705856">
        <w:rPr>
          <w:rFonts w:hint="eastAsia"/>
          <w:szCs w:val="21"/>
        </w:rPr>
        <w:t>での配達に時間がかかっています。郵送</w:t>
      </w:r>
      <w:r w:rsidRPr="003B4D5B">
        <w:rPr>
          <w:rFonts w:hint="eastAsia"/>
          <w:szCs w:val="21"/>
        </w:rPr>
        <w:t>される方は、</w:t>
      </w:r>
      <w:r w:rsidR="00705856">
        <w:rPr>
          <w:rFonts w:hint="eastAsia"/>
          <w:szCs w:val="21"/>
        </w:rPr>
        <w:t>終了後速やかに発送してください。</w:t>
      </w:r>
    </w:p>
    <w:p w14:paraId="0D41451A" w14:textId="77777777" w:rsidR="00DC4DFC" w:rsidRPr="003B4D5B" w:rsidRDefault="00DC4DFC" w:rsidP="008E2992">
      <w:pPr>
        <w:spacing w:line="200" w:lineRule="exact"/>
        <w:rPr>
          <w:rFonts w:ascii="ＭＳ 明朝" w:hAnsi="ＭＳ 明朝"/>
          <w:szCs w:val="21"/>
        </w:rPr>
      </w:pPr>
    </w:p>
    <w:p w14:paraId="7B811F3C" w14:textId="0FE3C29A" w:rsidR="00A8785C" w:rsidRPr="00E13297" w:rsidRDefault="00A8785C"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総合相談窓口のお知らせ</w:t>
      </w:r>
    </w:p>
    <w:p w14:paraId="501670CE" w14:textId="77777777" w:rsidR="008E2992" w:rsidRPr="006E1ECE" w:rsidRDefault="008E2992" w:rsidP="008E2992">
      <w:pPr>
        <w:spacing w:line="140" w:lineRule="exact"/>
        <w:rPr>
          <w:rFonts w:ascii="ＭＳ ゴシック" w:eastAsia="ＭＳ ゴシック" w:hAnsi="ＭＳ ゴシック"/>
          <w:b/>
          <w:sz w:val="24"/>
          <w:bdr w:val="single" w:sz="4" w:space="0" w:color="auto"/>
        </w:rPr>
      </w:pPr>
    </w:p>
    <w:p w14:paraId="2398499E" w14:textId="437A0EA4" w:rsidR="00A8785C" w:rsidRDefault="00A8785C" w:rsidP="0039608B">
      <w:pPr>
        <w:spacing w:line="320" w:lineRule="exact"/>
        <w:rPr>
          <w:szCs w:val="21"/>
        </w:rPr>
      </w:pPr>
      <w:r>
        <w:rPr>
          <w:rFonts w:hint="eastAsia"/>
          <w:sz w:val="24"/>
        </w:rPr>
        <w:t xml:space="preserve">　</w:t>
      </w:r>
      <w:r w:rsidRPr="003B4D5B">
        <w:rPr>
          <w:rFonts w:hint="eastAsia"/>
          <w:szCs w:val="21"/>
        </w:rPr>
        <w:t>総合相談窓口では、会員の皆様からの就業などいろいろな相談に応じる「総合相談日」を毎月１回開設しています。日程は左記のとおりです。相談希望の方は、事前にご予約ください。なお、１月・３</w:t>
      </w:r>
      <w:r w:rsidR="002921F7">
        <w:rPr>
          <w:rFonts w:hint="eastAsia"/>
          <w:szCs w:val="21"/>
        </w:rPr>
        <w:t>月</w:t>
      </w:r>
      <w:r w:rsidRPr="003B4D5B">
        <w:rPr>
          <w:rFonts w:hint="eastAsia"/>
          <w:szCs w:val="21"/>
        </w:rPr>
        <w:t>には、砂川分室でも開催します。</w:t>
      </w:r>
    </w:p>
    <w:p w14:paraId="1B2E0BD8" w14:textId="77777777" w:rsidR="0062574C" w:rsidRPr="003B4D5B" w:rsidRDefault="0062574C" w:rsidP="0062574C">
      <w:pPr>
        <w:spacing w:line="100" w:lineRule="exact"/>
        <w:rPr>
          <w:szCs w:val="21"/>
        </w:rPr>
      </w:pPr>
    </w:p>
    <w:p w14:paraId="244CFFF4" w14:textId="77777777" w:rsidR="006E1ECE" w:rsidRDefault="006E1ECE" w:rsidP="00DC4DFC">
      <w:pPr>
        <w:spacing w:line="360" w:lineRule="exact"/>
        <w:jc w:val="center"/>
        <w:rPr>
          <w:sz w:val="24"/>
        </w:rPr>
      </w:pPr>
      <w:r>
        <w:rPr>
          <w:rFonts w:hint="eastAsia"/>
          <w:sz w:val="24"/>
        </w:rPr>
        <w:t>記</w:t>
      </w:r>
    </w:p>
    <w:p w14:paraId="3903E70B" w14:textId="77777777" w:rsidR="006E1ECE" w:rsidRDefault="006E1ECE" w:rsidP="00DC4DFC">
      <w:pPr>
        <w:spacing w:line="180" w:lineRule="exact"/>
        <w:jc w:val="center"/>
        <w:rPr>
          <w:sz w:val="24"/>
        </w:rPr>
      </w:pPr>
    </w:p>
    <w:p w14:paraId="65C35BB3" w14:textId="722B07CB" w:rsidR="006E1ECE" w:rsidRPr="00563ACF" w:rsidRDefault="0039608B" w:rsidP="004021A7">
      <w:pPr>
        <w:spacing w:line="280" w:lineRule="exact"/>
        <w:ind w:firstLineChars="100" w:firstLine="217"/>
        <w:rPr>
          <w:rFonts w:ascii="ＭＳ 明朝" w:hAnsi="ＭＳ 明朝"/>
          <w:szCs w:val="21"/>
        </w:rPr>
      </w:pPr>
      <w:r>
        <w:rPr>
          <w:rFonts w:hint="eastAsia"/>
          <w:noProof/>
          <w:szCs w:val="21"/>
          <w:lang w:val="ja-JP"/>
        </w:rPr>
        <w:drawing>
          <wp:anchor distT="0" distB="0" distL="114300" distR="114300" simplePos="0" relativeHeight="251750912" behindDoc="1" locked="0" layoutInCell="1" allowOverlap="1" wp14:anchorId="15FEB261" wp14:editId="38C5BBF7">
            <wp:simplePos x="0" y="0"/>
            <wp:positionH relativeFrom="column">
              <wp:posOffset>-358140</wp:posOffset>
            </wp:positionH>
            <wp:positionV relativeFrom="paragraph">
              <wp:posOffset>1386205</wp:posOffset>
            </wp:positionV>
            <wp:extent cx="843915" cy="843915"/>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843915" cy="843915"/>
                    </a:xfrm>
                    <a:prstGeom prst="rect">
                      <a:avLst/>
                    </a:prstGeom>
                  </pic:spPr>
                </pic:pic>
              </a:graphicData>
            </a:graphic>
            <wp14:sizeRelH relativeFrom="page">
              <wp14:pctWidth>0</wp14:pctWidth>
            </wp14:sizeRelH>
            <wp14:sizeRelV relativeFrom="page">
              <wp14:pctHeight>0</wp14:pctHeight>
            </wp14:sizeRelV>
          </wp:anchor>
        </w:drawing>
      </w:r>
      <w:r w:rsidR="006E1ECE" w:rsidRPr="00563ACF">
        <w:rPr>
          <w:rFonts w:ascii="ＭＳ 明朝" w:hAnsi="ＭＳ 明朝" w:hint="eastAsia"/>
          <w:szCs w:val="21"/>
        </w:rPr>
        <w:t>１</w:t>
      </w:r>
      <w:r w:rsidR="00A8785C" w:rsidRPr="00563ACF">
        <w:rPr>
          <w:rFonts w:ascii="ＭＳ 明朝" w:hAnsi="ＭＳ 明朝" w:hint="eastAsia"/>
          <w:szCs w:val="21"/>
        </w:rPr>
        <w:t>月</w:t>
      </w:r>
      <w:r w:rsidR="001A4D28" w:rsidRPr="001A4D28">
        <w:rPr>
          <w:rFonts w:ascii="ＭＳ 明朝" w:hAnsi="ＭＳ 明朝" w:hint="eastAsia"/>
          <w:szCs w:val="21"/>
          <w:eastAsianLayout w:id="-607403776" w:vert="1" w:vertCompress="1"/>
        </w:rPr>
        <w:t>14</w:t>
      </w:r>
      <w:r w:rsidR="00A8785C" w:rsidRPr="00563ACF">
        <w:rPr>
          <w:rFonts w:ascii="ＭＳ 明朝" w:hAnsi="ＭＳ 明朝" w:hint="eastAsia"/>
          <w:szCs w:val="21"/>
        </w:rPr>
        <w:t>日、</w:t>
      </w:r>
      <w:r w:rsidR="006E1ECE" w:rsidRPr="00563ACF">
        <w:rPr>
          <w:rFonts w:ascii="ＭＳ 明朝" w:hAnsi="ＭＳ 明朝" w:hint="eastAsia"/>
          <w:szCs w:val="21"/>
        </w:rPr>
        <w:t>２</w:t>
      </w:r>
      <w:r w:rsidR="00A8785C" w:rsidRPr="00563ACF">
        <w:rPr>
          <w:rFonts w:ascii="ＭＳ 明朝" w:hAnsi="ＭＳ 明朝" w:hint="eastAsia"/>
          <w:szCs w:val="21"/>
        </w:rPr>
        <w:t>月</w:t>
      </w:r>
      <w:r w:rsidR="001A4D28">
        <w:rPr>
          <w:rFonts w:ascii="ＭＳ 明朝" w:hAnsi="ＭＳ 明朝" w:hint="eastAsia"/>
          <w:szCs w:val="21"/>
        </w:rPr>
        <w:t>４</w:t>
      </w:r>
      <w:r w:rsidR="00A8785C" w:rsidRPr="00563ACF">
        <w:rPr>
          <w:rFonts w:ascii="ＭＳ 明朝" w:hAnsi="ＭＳ 明朝" w:hint="eastAsia"/>
          <w:szCs w:val="21"/>
        </w:rPr>
        <w:t>日、</w:t>
      </w:r>
    </w:p>
    <w:p w14:paraId="12A1BF8A" w14:textId="23DB0BD4" w:rsidR="00A8785C" w:rsidRPr="00563ACF" w:rsidRDefault="006E1ECE" w:rsidP="004021A7">
      <w:pPr>
        <w:spacing w:line="280" w:lineRule="exact"/>
        <w:ind w:firstLineChars="100" w:firstLine="217"/>
        <w:rPr>
          <w:rFonts w:ascii="ＭＳ 明朝" w:hAnsi="ＭＳ 明朝"/>
          <w:szCs w:val="21"/>
        </w:rPr>
      </w:pPr>
      <w:r w:rsidRPr="00563ACF">
        <w:rPr>
          <w:rFonts w:ascii="ＭＳ 明朝" w:hAnsi="ＭＳ 明朝" w:hint="eastAsia"/>
          <w:szCs w:val="21"/>
        </w:rPr>
        <w:t>３</w:t>
      </w:r>
      <w:r w:rsidR="00A8785C" w:rsidRPr="00563ACF">
        <w:rPr>
          <w:rFonts w:ascii="ＭＳ 明朝" w:hAnsi="ＭＳ 明朝" w:hint="eastAsia"/>
          <w:szCs w:val="21"/>
        </w:rPr>
        <w:t>月</w:t>
      </w:r>
      <w:r w:rsidR="001A4D28">
        <w:rPr>
          <w:rFonts w:ascii="ＭＳ 明朝" w:hAnsi="ＭＳ 明朝" w:hint="eastAsia"/>
          <w:szCs w:val="21"/>
        </w:rPr>
        <w:t>４</w:t>
      </w:r>
      <w:r w:rsidR="00A8785C" w:rsidRPr="00563ACF">
        <w:rPr>
          <w:rFonts w:ascii="ＭＳ 明朝" w:hAnsi="ＭＳ 明朝" w:hint="eastAsia"/>
          <w:szCs w:val="21"/>
        </w:rPr>
        <w:t>日</w:t>
      </w:r>
    </w:p>
    <w:p w14:paraId="623DDEFB" w14:textId="1DB98B8B" w:rsidR="009C3187" w:rsidRPr="00DC4DFC" w:rsidRDefault="00A8785C" w:rsidP="0039608B">
      <w:pPr>
        <w:spacing w:line="320" w:lineRule="exact"/>
        <w:rPr>
          <w:rFonts w:ascii="ＭＳ 明朝" w:hAnsi="ＭＳ 明朝"/>
          <w:szCs w:val="21"/>
        </w:rPr>
      </w:pPr>
      <w:r w:rsidRPr="00DC4DFC">
        <w:rPr>
          <w:rFonts w:ascii="ＭＳ 明朝" w:hAnsi="ＭＳ 明朝" w:hint="eastAsia"/>
          <w:szCs w:val="21"/>
        </w:rPr>
        <w:t>いずれも水曜日、午前９時</w:t>
      </w:r>
      <w:r w:rsidRPr="00DC4DFC">
        <w:rPr>
          <w:rFonts w:ascii="ＭＳ 明朝" w:hAnsi="ＭＳ 明朝" w:hint="eastAsia"/>
          <w:szCs w:val="21"/>
          <w:eastAsianLayout w:id="-1948548608" w:vert="1" w:vertCompress="1"/>
        </w:rPr>
        <w:t>30</w:t>
      </w:r>
      <w:r w:rsidRPr="00DC4DFC">
        <w:rPr>
          <w:rFonts w:ascii="ＭＳ 明朝" w:hAnsi="ＭＳ 明朝" w:hint="eastAsia"/>
          <w:szCs w:val="21"/>
        </w:rPr>
        <w:t>分から午前</w:t>
      </w:r>
      <w:r w:rsidRPr="00DC4DFC">
        <w:rPr>
          <w:rFonts w:ascii="ＭＳ 明朝" w:hAnsi="ＭＳ 明朝" w:hint="eastAsia"/>
          <w:szCs w:val="21"/>
          <w:eastAsianLayout w:id="-1948548863" w:vert="1" w:vertCompress="1"/>
        </w:rPr>
        <w:t>11</w:t>
      </w:r>
      <w:r w:rsidRPr="00DC4DFC">
        <w:rPr>
          <w:rFonts w:ascii="ＭＳ 明朝" w:hAnsi="ＭＳ 明朝" w:hint="eastAsia"/>
          <w:szCs w:val="21"/>
        </w:rPr>
        <w:t>時</w:t>
      </w:r>
      <w:r w:rsidRPr="00DC4DFC">
        <w:rPr>
          <w:rFonts w:ascii="ＭＳ 明朝" w:hAnsi="ＭＳ 明朝" w:hint="eastAsia"/>
          <w:szCs w:val="21"/>
          <w:eastAsianLayout w:id="-1948548607" w:vert="1" w:vertCompress="1"/>
        </w:rPr>
        <w:t>30</w:t>
      </w:r>
      <w:r w:rsidRPr="00DC4DFC">
        <w:rPr>
          <w:rFonts w:ascii="ＭＳ 明朝" w:hAnsi="ＭＳ 明朝" w:hint="eastAsia"/>
          <w:szCs w:val="21"/>
        </w:rPr>
        <w:t>分まで。</w:t>
      </w:r>
    </w:p>
    <w:p w14:paraId="3B40D0FA" w14:textId="6642519C" w:rsidR="004021A7" w:rsidRPr="003B4D5B" w:rsidRDefault="00A8785C" w:rsidP="0039608B">
      <w:pPr>
        <w:spacing w:line="320" w:lineRule="exact"/>
        <w:ind w:leftChars="9" w:left="20" w:firstLineChars="200" w:firstLine="434"/>
        <w:rPr>
          <w:rFonts w:ascii="ＭＳ 明朝" w:hAnsi="ＭＳ 明朝"/>
          <w:szCs w:val="21"/>
        </w:rPr>
      </w:pPr>
      <w:r w:rsidRPr="003B4D5B">
        <w:rPr>
          <w:rFonts w:ascii="ＭＳ 明朝" w:hAnsi="ＭＳ 明朝" w:hint="eastAsia"/>
          <w:szCs w:val="21"/>
        </w:rPr>
        <w:t>相談時間は</w:t>
      </w:r>
      <w:r w:rsidRPr="003B4D5B">
        <w:rPr>
          <w:rFonts w:ascii="ＭＳ 明朝" w:hAnsi="ＭＳ 明朝" w:hint="eastAsia"/>
          <w:szCs w:val="21"/>
          <w:eastAsianLayout w:id="-1948548606" w:vert="1" w:vertCompress="1"/>
        </w:rPr>
        <w:t>30</w:t>
      </w:r>
      <w:r w:rsidRPr="003B4D5B">
        <w:rPr>
          <w:rFonts w:ascii="ＭＳ 明朝" w:hAnsi="ＭＳ 明朝" w:hint="eastAsia"/>
          <w:szCs w:val="21"/>
        </w:rPr>
        <w:t>分。</w:t>
      </w:r>
    </w:p>
    <w:p w14:paraId="687E3A18" w14:textId="03053ABB" w:rsidR="006E1ECE" w:rsidRPr="003B4D5B" w:rsidRDefault="009C3187" w:rsidP="0039608B">
      <w:pPr>
        <w:spacing w:line="320" w:lineRule="exact"/>
        <w:rPr>
          <w:rFonts w:ascii="ＭＳ 明朝" w:hAnsi="ＭＳ 明朝"/>
          <w:szCs w:val="21"/>
        </w:rPr>
      </w:pPr>
      <w:r w:rsidRPr="00DC4DFC">
        <w:rPr>
          <w:rFonts w:ascii="ＭＳ 明朝" w:hAnsi="ＭＳ 明朝" w:hint="eastAsia"/>
          <w:szCs w:val="21"/>
        </w:rPr>
        <w:t>相談申込先</w:t>
      </w:r>
      <w:r w:rsidR="00DC4DFC">
        <w:rPr>
          <w:rFonts w:ascii="ＭＳ 明朝" w:hAnsi="ＭＳ 明朝" w:hint="eastAsia"/>
          <w:szCs w:val="21"/>
        </w:rPr>
        <w:t xml:space="preserve"> </w:t>
      </w:r>
      <w:r w:rsidRPr="003B4D5B">
        <w:rPr>
          <w:rFonts w:ascii="ＭＳ 明朝" w:hAnsi="ＭＳ 明朝" w:hint="eastAsia"/>
          <w:szCs w:val="21"/>
        </w:rPr>
        <w:t>本部事務局総務係</w:t>
      </w:r>
    </w:p>
    <w:p w14:paraId="4D8797E4" w14:textId="77777777" w:rsidR="009C3187" w:rsidRPr="003B4D5B" w:rsidRDefault="009C3187" w:rsidP="0039608B">
      <w:pPr>
        <w:spacing w:line="320" w:lineRule="exact"/>
        <w:ind w:firstLineChars="100" w:firstLine="217"/>
        <w:rPr>
          <w:rFonts w:ascii="ＭＳ 明朝" w:hAnsi="ＭＳ 明朝"/>
          <w:szCs w:val="21"/>
        </w:rPr>
      </w:pPr>
      <w:r w:rsidRPr="003B4D5B">
        <w:rPr>
          <w:rFonts w:ascii="ＭＳ 明朝" w:hAnsi="ＭＳ 明朝" w:hint="eastAsia"/>
          <w:szCs w:val="21"/>
        </w:rPr>
        <w:t xml:space="preserve">　　</w:t>
      </w:r>
      <w:r w:rsidR="006E1ECE" w:rsidRPr="003B4D5B">
        <w:rPr>
          <w:rFonts w:ascii="ＭＳ 明朝" w:hAnsi="ＭＳ 明朝" w:hint="eastAsia"/>
          <w:szCs w:val="21"/>
        </w:rPr>
        <w:t xml:space="preserve">　　　　　　</w:t>
      </w:r>
      <w:r w:rsidRPr="003B4D5B">
        <w:rPr>
          <w:rFonts w:ascii="ＭＳ 明朝" w:hAnsi="ＭＳ 明朝" w:hint="eastAsia"/>
          <w:szCs w:val="21"/>
        </w:rPr>
        <w:t>527-2204</w:t>
      </w:r>
    </w:p>
    <w:p w14:paraId="086C1F42" w14:textId="77777777" w:rsidR="00A9171E" w:rsidRPr="009C3187" w:rsidRDefault="00A9171E" w:rsidP="008E2992">
      <w:pPr>
        <w:spacing w:line="200" w:lineRule="exact"/>
        <w:rPr>
          <w:sz w:val="21"/>
          <w:szCs w:val="21"/>
        </w:rPr>
      </w:pPr>
    </w:p>
    <w:p w14:paraId="36F7E910" w14:textId="2B8062B9" w:rsidR="009C3187" w:rsidRPr="00E13297" w:rsidRDefault="009C3187"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配分金振込日の予定</w:t>
      </w:r>
    </w:p>
    <w:p w14:paraId="77580F85" w14:textId="77777777" w:rsidR="008E2992" w:rsidRPr="00E13297" w:rsidRDefault="008E2992" w:rsidP="008E2992">
      <w:pPr>
        <w:spacing w:line="140" w:lineRule="exact"/>
        <w:rPr>
          <w:rFonts w:ascii="ＭＳ ゴシック" w:eastAsia="ＭＳ ゴシック" w:hAnsi="ＭＳ ゴシック"/>
          <w:b/>
          <w:sz w:val="24"/>
        </w:rPr>
      </w:pPr>
    </w:p>
    <w:p w14:paraId="5FB4EC98" w14:textId="77777777" w:rsidR="009C3187" w:rsidRPr="00563ACF" w:rsidRDefault="009C3187" w:rsidP="0039608B">
      <w:pPr>
        <w:spacing w:line="320" w:lineRule="exact"/>
      </w:pPr>
      <w:r>
        <w:rPr>
          <w:rFonts w:hint="eastAsia"/>
          <w:sz w:val="24"/>
        </w:rPr>
        <w:t xml:space="preserve">　</w:t>
      </w:r>
      <w:r w:rsidRPr="00563ACF">
        <w:rPr>
          <w:rFonts w:hint="eastAsia"/>
        </w:rPr>
        <w:t>これからの配分金の振込日は次のとおりです。</w:t>
      </w:r>
    </w:p>
    <w:p w14:paraId="3AE55EA2" w14:textId="10740C03" w:rsidR="00B844C5" w:rsidRPr="00563ACF" w:rsidRDefault="00B844C5" w:rsidP="0039608B">
      <w:pPr>
        <w:spacing w:line="320" w:lineRule="exact"/>
        <w:rPr>
          <w:rFonts w:ascii="ＭＳ 明朝" w:hAnsi="ＭＳ 明朝"/>
        </w:rPr>
      </w:pPr>
      <w:r w:rsidRPr="00563ACF">
        <w:rPr>
          <w:rFonts w:hint="eastAsia"/>
        </w:rPr>
        <w:t xml:space="preserve">　</w:t>
      </w:r>
      <w:r w:rsidRPr="00563ACF">
        <w:rPr>
          <w:rFonts w:ascii="ＭＳ 明朝" w:hAnsi="ＭＳ 明朝" w:cs="Angsana New" w:hint="eastAsia"/>
          <w:eastAsianLayout w:id="-1948545279" w:vert="1" w:vertCompress="1"/>
        </w:rPr>
        <w:t>11</w:t>
      </w:r>
      <w:r w:rsidRPr="00563ACF">
        <w:rPr>
          <w:rFonts w:hint="eastAsia"/>
        </w:rPr>
        <w:t>月分</w:t>
      </w:r>
      <w:r w:rsidRPr="00563ACF">
        <w:rPr>
          <w:rFonts w:ascii="ＭＳ 明朝" w:hAnsi="ＭＳ 明朝" w:hint="eastAsia"/>
        </w:rPr>
        <w:t xml:space="preserve">　　</w:t>
      </w:r>
      <w:r w:rsidRPr="00563ACF">
        <w:rPr>
          <w:rFonts w:ascii="ＭＳ 明朝" w:hAnsi="ＭＳ 明朝" w:hint="eastAsia"/>
          <w:eastAsianLayout w:id="-1948545024" w:vert="1" w:vertCompress="1"/>
        </w:rPr>
        <w:t>12</w:t>
      </w:r>
      <w:r w:rsidRPr="00563ACF">
        <w:rPr>
          <w:rFonts w:ascii="ＭＳ 明朝" w:hAnsi="ＭＳ 明朝" w:hint="eastAsia"/>
        </w:rPr>
        <w:t>月</w:t>
      </w:r>
      <w:r w:rsidR="00184E46" w:rsidRPr="00184E46">
        <w:rPr>
          <w:rFonts w:ascii="ＭＳ 明朝" w:hAnsi="ＭＳ 明朝" w:hint="eastAsia"/>
          <w:eastAsianLayout w:id="-607397376" w:vert="1" w:vertCompress="1"/>
        </w:rPr>
        <w:t>19</w:t>
      </w:r>
      <w:r w:rsidRPr="00563ACF">
        <w:rPr>
          <w:rFonts w:ascii="ＭＳ 明朝" w:hAnsi="ＭＳ 明朝" w:hint="eastAsia"/>
        </w:rPr>
        <w:t>日(</w:t>
      </w:r>
      <w:r w:rsidR="00095915">
        <w:rPr>
          <w:rFonts w:ascii="ＭＳ 明朝" w:hAnsi="ＭＳ 明朝" w:hint="eastAsia"/>
        </w:rPr>
        <w:t>金</w:t>
      </w:r>
      <w:r w:rsidRPr="00563ACF">
        <w:rPr>
          <w:rFonts w:ascii="ＭＳ 明朝" w:hAnsi="ＭＳ 明朝" w:hint="eastAsia"/>
        </w:rPr>
        <w:t>)</w:t>
      </w:r>
    </w:p>
    <w:p w14:paraId="0C6C3769" w14:textId="111DE846" w:rsidR="00B844C5" w:rsidRPr="00563ACF" w:rsidRDefault="00B844C5" w:rsidP="0039608B">
      <w:pPr>
        <w:spacing w:line="320" w:lineRule="exact"/>
        <w:rPr>
          <w:rFonts w:ascii="ＭＳ 明朝" w:hAnsi="ＭＳ 明朝"/>
        </w:rPr>
      </w:pPr>
      <w:r w:rsidRPr="00563ACF">
        <w:rPr>
          <w:rFonts w:ascii="ＭＳ 明朝" w:hAnsi="ＭＳ 明朝" w:hint="eastAsia"/>
        </w:rPr>
        <w:t xml:space="preserve">　</w:t>
      </w:r>
      <w:r w:rsidRPr="00563ACF">
        <w:rPr>
          <w:rFonts w:ascii="ＭＳ 明朝" w:hAnsi="ＭＳ 明朝" w:hint="eastAsia"/>
          <w:eastAsianLayout w:id="-1948546816" w:vert="1" w:vertCompress="1"/>
        </w:rPr>
        <w:t>12</w:t>
      </w:r>
      <w:r w:rsidRPr="00563ACF">
        <w:rPr>
          <w:rFonts w:ascii="ＭＳ 明朝" w:hAnsi="ＭＳ 明朝" w:hint="eastAsia"/>
        </w:rPr>
        <w:t xml:space="preserve">月分　　</w:t>
      </w:r>
      <w:r w:rsidRPr="00563ACF">
        <w:rPr>
          <w:rFonts w:ascii="ＭＳ 明朝" w:hAnsi="ＭＳ 明朝" w:hint="eastAsia"/>
          <w:eastAsianLayout w:id="-1948546048" w:vert="1" w:vertCompress="1"/>
        </w:rPr>
        <w:t>1</w:t>
      </w:r>
      <w:r w:rsidRPr="00563ACF">
        <w:rPr>
          <w:rFonts w:ascii="ＭＳ 明朝" w:hAnsi="ＭＳ 明朝" w:hint="eastAsia"/>
        </w:rPr>
        <w:t>月</w:t>
      </w:r>
      <w:r w:rsidR="00095915" w:rsidRPr="00095915">
        <w:rPr>
          <w:rFonts w:ascii="ＭＳ 明朝" w:hAnsi="ＭＳ 明朝" w:hint="eastAsia"/>
          <w:eastAsianLayout w:id="-879015679" w:vert="1" w:vertCompress="1"/>
        </w:rPr>
        <w:t>20</w:t>
      </w:r>
      <w:r w:rsidRPr="00563ACF">
        <w:rPr>
          <w:rFonts w:ascii="ＭＳ 明朝" w:hAnsi="ＭＳ 明朝" w:hint="eastAsia"/>
        </w:rPr>
        <w:t>日(</w:t>
      </w:r>
      <w:r w:rsidR="00184E46">
        <w:rPr>
          <w:rFonts w:ascii="ＭＳ 明朝" w:hAnsi="ＭＳ 明朝" w:hint="eastAsia"/>
        </w:rPr>
        <w:t>火</w:t>
      </w:r>
      <w:r w:rsidRPr="00563ACF">
        <w:rPr>
          <w:rFonts w:ascii="ＭＳ 明朝" w:hAnsi="ＭＳ 明朝" w:hint="eastAsia"/>
        </w:rPr>
        <w:t>)</w:t>
      </w:r>
    </w:p>
    <w:p w14:paraId="2E96605B" w14:textId="78B7BA49" w:rsidR="00B844C5" w:rsidRPr="00563ACF" w:rsidRDefault="00B844C5" w:rsidP="0039608B">
      <w:pPr>
        <w:spacing w:line="320" w:lineRule="exact"/>
        <w:rPr>
          <w:rFonts w:ascii="ＭＳ 明朝" w:hAnsi="ＭＳ 明朝"/>
        </w:rPr>
      </w:pPr>
      <w:r w:rsidRPr="00563ACF">
        <w:rPr>
          <w:rFonts w:ascii="ＭＳ 明朝" w:hAnsi="ＭＳ 明朝" w:hint="eastAsia"/>
        </w:rPr>
        <w:t xml:space="preserve">　</w:t>
      </w:r>
      <w:r w:rsidRPr="00563ACF">
        <w:rPr>
          <w:rFonts w:ascii="ＭＳ 明朝" w:hAnsi="ＭＳ 明朝" w:hint="eastAsia"/>
          <w:eastAsianLayout w:id="-1948546815" w:vert="1" w:vertCompress="1"/>
        </w:rPr>
        <w:t>1</w:t>
      </w:r>
      <w:r w:rsidRPr="00563ACF">
        <w:rPr>
          <w:rFonts w:ascii="ＭＳ 明朝" w:hAnsi="ＭＳ 明朝" w:hint="eastAsia"/>
        </w:rPr>
        <w:t xml:space="preserve">月分　  </w:t>
      </w:r>
      <w:r w:rsidRPr="00563ACF">
        <w:rPr>
          <w:rFonts w:ascii="ＭＳ 明朝" w:hAnsi="ＭＳ 明朝" w:hint="eastAsia"/>
          <w:eastAsianLayout w:id="-1948545791" w:vert="1" w:vertCompress="1"/>
        </w:rPr>
        <w:t>2</w:t>
      </w:r>
      <w:r w:rsidRPr="00563ACF">
        <w:rPr>
          <w:rFonts w:ascii="ＭＳ 明朝" w:hAnsi="ＭＳ 明朝" w:hint="eastAsia"/>
        </w:rPr>
        <w:t>月</w:t>
      </w:r>
      <w:r w:rsidR="00705856" w:rsidRPr="00563ACF">
        <w:rPr>
          <w:rFonts w:ascii="ＭＳ 明朝" w:hAnsi="ＭＳ 明朝" w:hint="eastAsia"/>
          <w:eastAsianLayout w:id="-1410116864" w:vert="1" w:vertCompress="1"/>
        </w:rPr>
        <w:t>20</w:t>
      </w:r>
      <w:r w:rsidRPr="00563ACF">
        <w:rPr>
          <w:rFonts w:ascii="ＭＳ 明朝" w:hAnsi="ＭＳ 明朝" w:hint="eastAsia"/>
        </w:rPr>
        <w:t>日(</w:t>
      </w:r>
      <w:r w:rsidR="00184E46">
        <w:rPr>
          <w:rFonts w:ascii="ＭＳ 明朝" w:hAnsi="ＭＳ 明朝" w:hint="eastAsia"/>
        </w:rPr>
        <w:t>金</w:t>
      </w:r>
      <w:r w:rsidRPr="00563ACF">
        <w:rPr>
          <w:rFonts w:ascii="ＭＳ 明朝" w:hAnsi="ＭＳ 明朝" w:hint="eastAsia"/>
        </w:rPr>
        <w:t>)</w:t>
      </w:r>
    </w:p>
    <w:p w14:paraId="1EA0A8DE" w14:textId="4F154F0E" w:rsidR="008E2992" w:rsidRDefault="00B844C5" w:rsidP="004021A7">
      <w:pPr>
        <w:spacing w:line="300" w:lineRule="exact"/>
        <w:ind w:firstLineChars="50" w:firstLine="109"/>
        <w:rPr>
          <w:rFonts w:ascii="ＭＳ 明朝" w:hAnsi="ＭＳ 明朝"/>
          <w:sz w:val="24"/>
        </w:rPr>
      </w:pPr>
      <w:r w:rsidRPr="00563ACF">
        <w:rPr>
          <w:rFonts w:ascii="ＭＳ 明朝" w:hAnsi="ＭＳ 明朝" w:hint="eastAsia"/>
        </w:rPr>
        <w:t xml:space="preserve"> </w:t>
      </w:r>
      <w:r>
        <w:rPr>
          <w:rFonts w:ascii="ＭＳ 明朝" w:hAnsi="ＭＳ 明朝" w:hint="eastAsia"/>
          <w:sz w:val="24"/>
        </w:rPr>
        <w:t xml:space="preserve">　</w:t>
      </w:r>
    </w:p>
    <w:p w14:paraId="5FC3880B" w14:textId="5D8B5555" w:rsidR="00D81A34" w:rsidRPr="00D81A34" w:rsidRDefault="00D81A34" w:rsidP="0039608B">
      <w:pPr>
        <w:spacing w:line="320" w:lineRule="exact"/>
        <w:rPr>
          <w:rFonts w:ascii="ＭＳ 明朝" w:hAnsi="ＭＳ 明朝"/>
          <w:sz w:val="24"/>
        </w:rPr>
      </w:pPr>
      <w:r>
        <w:rPr>
          <w:rFonts w:ascii="ＭＳ 明朝" w:hAnsi="ＭＳ 明朝" w:hint="eastAsia"/>
          <w:sz w:val="24"/>
        </w:rPr>
        <w:t xml:space="preserve">　</w:t>
      </w:r>
      <w:r w:rsidR="00095915">
        <w:rPr>
          <w:rFonts w:ascii="ＭＳ 明朝" w:hAnsi="ＭＳ 明朝" w:hint="eastAsia"/>
          <w:szCs w:val="21"/>
        </w:rPr>
        <w:t>配分金</w:t>
      </w:r>
      <w:r w:rsidRPr="002921F7">
        <w:rPr>
          <w:rFonts w:ascii="ＭＳ 明朝" w:hAnsi="ＭＳ 明朝" w:hint="eastAsia"/>
          <w:szCs w:val="21"/>
        </w:rPr>
        <w:t>明細</w:t>
      </w:r>
      <w:r w:rsidR="00095915">
        <w:rPr>
          <w:rFonts w:ascii="ＭＳ 明朝" w:hAnsi="ＭＳ 明朝" w:hint="eastAsia"/>
          <w:szCs w:val="21"/>
        </w:rPr>
        <w:t>は</w:t>
      </w:r>
      <w:r w:rsidR="0039608B">
        <w:rPr>
          <w:rFonts w:ascii="ＭＳ 明朝" w:hAnsi="ＭＳ 明朝" w:hint="eastAsia"/>
          <w:szCs w:val="21"/>
        </w:rPr>
        <w:t>、</w:t>
      </w:r>
      <w:r w:rsidR="00095915">
        <w:rPr>
          <w:rFonts w:ascii="ＭＳ 明朝" w:hAnsi="ＭＳ 明朝" w:hint="eastAsia"/>
          <w:szCs w:val="21"/>
        </w:rPr>
        <w:t>「Smile to Smile」</w:t>
      </w:r>
      <w:r w:rsidR="00184E46">
        <w:rPr>
          <w:rFonts w:ascii="ＭＳ 明朝" w:hAnsi="ＭＳ 明朝" w:hint="eastAsia"/>
          <w:szCs w:val="21"/>
        </w:rPr>
        <w:t>で</w:t>
      </w:r>
      <w:r w:rsidR="00095915">
        <w:rPr>
          <w:rFonts w:ascii="ＭＳ 明朝" w:hAnsi="ＭＳ 明朝" w:hint="eastAsia"/>
          <w:szCs w:val="21"/>
        </w:rPr>
        <w:t>の確認か、事務所での書面受け取りをお願いしています。</w:t>
      </w:r>
    </w:p>
    <w:p w14:paraId="5D9314BB" w14:textId="77777777" w:rsidR="00D81A34" w:rsidRPr="009C3187" w:rsidRDefault="00D81A34" w:rsidP="008E2992">
      <w:pPr>
        <w:spacing w:line="200" w:lineRule="exact"/>
        <w:ind w:firstLineChars="50" w:firstLine="104"/>
        <w:rPr>
          <w:sz w:val="21"/>
          <w:szCs w:val="21"/>
        </w:rPr>
      </w:pPr>
    </w:p>
    <w:p w14:paraId="539F9CED" w14:textId="77777777" w:rsidR="0062157E" w:rsidRPr="00E13297" w:rsidRDefault="0062157E" w:rsidP="00DC4DFC">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会費納入のお願い</w:t>
      </w:r>
    </w:p>
    <w:p w14:paraId="2D5411F5" w14:textId="078148E7" w:rsidR="00D41D1B" w:rsidRDefault="00D41D1B" w:rsidP="002237F4">
      <w:pPr>
        <w:spacing w:line="100" w:lineRule="exact"/>
        <w:rPr>
          <w:sz w:val="24"/>
        </w:rPr>
      </w:pPr>
    </w:p>
    <w:p w14:paraId="0D41A006" w14:textId="06133442" w:rsidR="0062157E" w:rsidRPr="003B4D5B" w:rsidRDefault="0062157E" w:rsidP="0039608B">
      <w:pPr>
        <w:spacing w:line="320" w:lineRule="exact"/>
        <w:rPr>
          <w:szCs w:val="21"/>
        </w:rPr>
      </w:pPr>
      <w:r>
        <w:rPr>
          <w:rFonts w:hint="eastAsia"/>
          <w:sz w:val="24"/>
        </w:rPr>
        <w:t xml:space="preserve">　</w:t>
      </w:r>
      <w:r w:rsidRPr="003B4D5B">
        <w:rPr>
          <w:rFonts w:hint="eastAsia"/>
          <w:szCs w:val="21"/>
        </w:rPr>
        <w:t>センター及び会員互助会会費は、就業・未就業に関わらず、会員として登録している間は年度ごとに納めていただくことになっております。</w:t>
      </w:r>
    </w:p>
    <w:p w14:paraId="29A4CC9D" w14:textId="54CDF142" w:rsidR="0062157E" w:rsidRPr="003B4D5B" w:rsidRDefault="0039608B" w:rsidP="0039608B">
      <w:pPr>
        <w:spacing w:line="320" w:lineRule="exact"/>
        <w:ind w:firstLineChars="100" w:firstLine="217"/>
        <w:rPr>
          <w:szCs w:val="21"/>
        </w:rPr>
      </w:pPr>
      <w:r>
        <w:rPr>
          <w:rFonts w:hint="eastAsia"/>
          <w:noProof/>
        </w:rPr>
        <mc:AlternateContent>
          <mc:Choice Requires="wps">
            <w:drawing>
              <wp:anchor distT="0" distB="0" distL="114300" distR="114300" simplePos="0" relativeHeight="251772416" behindDoc="1" locked="0" layoutInCell="1" allowOverlap="1" wp14:anchorId="701B79CB" wp14:editId="286E0A6D">
                <wp:simplePos x="0" y="0"/>
                <wp:positionH relativeFrom="column">
                  <wp:posOffset>-1386205</wp:posOffset>
                </wp:positionH>
                <wp:positionV relativeFrom="paragraph">
                  <wp:posOffset>2281555</wp:posOffset>
                </wp:positionV>
                <wp:extent cx="4743450" cy="2133600"/>
                <wp:effectExtent l="0" t="0" r="19050" b="19050"/>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2133600"/>
                        </a:xfrm>
                        <a:prstGeom prst="rect">
                          <a:avLst/>
                        </a:prstGeom>
                        <a:solidFill>
                          <a:schemeClr val="bg1">
                            <a:lumMod val="85000"/>
                          </a:scheme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F0F6" id="正方形/長方形 66" o:spid="_x0000_s1026" style="position:absolute;margin-left:-109.15pt;margin-top:179.65pt;width:373.5pt;height:168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" fillcolor="#d8d8d8 [2732]">
                <v:textbox inset="5.85pt,.7pt,5.85pt,.7pt"/>
              </v:rect>
            </w:pict>
          </mc:Fallback>
        </mc:AlternateContent>
      </w:r>
      <w:r w:rsidR="0062157E" w:rsidRPr="003B4D5B">
        <w:rPr>
          <w:rFonts w:hint="eastAsia"/>
          <w:szCs w:val="21"/>
        </w:rPr>
        <w:t>当年度の会費は規程により毎年度３月末日までに納入することとなっており、</w:t>
      </w:r>
      <w:r w:rsidR="0062157E" w:rsidRPr="003B4D5B">
        <w:rPr>
          <w:rFonts w:ascii="ＭＳ 明朝" w:hAnsi="ＭＳ 明朝" w:hint="eastAsia"/>
          <w:szCs w:val="21"/>
        </w:rPr>
        <w:t>令和</w:t>
      </w:r>
      <w:r w:rsidR="00095915">
        <w:rPr>
          <w:rFonts w:ascii="ＭＳ 明朝" w:hAnsi="ＭＳ 明朝" w:hint="eastAsia"/>
          <w:szCs w:val="21"/>
        </w:rPr>
        <w:t>６</w:t>
      </w:r>
      <w:r w:rsidR="0062157E" w:rsidRPr="003B4D5B">
        <w:rPr>
          <w:rFonts w:hint="eastAsia"/>
          <w:szCs w:val="21"/>
        </w:rPr>
        <w:t>年度のセンター及び会員互助会会費を本部事務局及び砂川分室にて受け付けております。また、昨年度の会費も納めてい</w:t>
      </w:r>
      <w:r w:rsidR="0062157E" w:rsidRPr="003B4D5B">
        <w:rPr>
          <w:rFonts w:hint="eastAsia"/>
          <w:szCs w:val="21"/>
        </w:rPr>
        <w:t>ただいてない場合は、</w:t>
      </w:r>
      <w:r w:rsidR="002921F7">
        <w:rPr>
          <w:rFonts w:hint="eastAsia"/>
          <w:szCs w:val="21"/>
        </w:rPr>
        <w:t>２ヶ年度</w:t>
      </w:r>
      <w:r w:rsidR="0062157E" w:rsidRPr="003B4D5B">
        <w:rPr>
          <w:rFonts w:hint="eastAsia"/>
          <w:szCs w:val="21"/>
        </w:rPr>
        <w:t>分の会費を納めていただきますようよろしくお願いします。２月には会費未納の方へ改めてご案内させていただく予定です。</w:t>
      </w:r>
    </w:p>
    <w:p w14:paraId="43F33123" w14:textId="77777777" w:rsidR="002237F4" w:rsidRDefault="0062157E" w:rsidP="002237F4">
      <w:pPr>
        <w:spacing w:line="200" w:lineRule="exact"/>
        <w:ind w:firstLineChars="50" w:firstLine="109"/>
        <w:rPr>
          <w:rFonts w:ascii="ＭＳ 明朝" w:hAnsi="ＭＳ 明朝"/>
          <w:sz w:val="24"/>
        </w:rPr>
      </w:pPr>
      <w:r w:rsidRPr="003B4D5B">
        <w:rPr>
          <w:rFonts w:hint="eastAsia"/>
          <w:szCs w:val="21"/>
        </w:rPr>
        <w:t xml:space="preserve">　</w:t>
      </w:r>
    </w:p>
    <w:p w14:paraId="60998437" w14:textId="483C41B3" w:rsidR="00095915" w:rsidRPr="00C0117C" w:rsidRDefault="00095915" w:rsidP="001A4D28">
      <w:pPr>
        <w:spacing w:before="240" w:after="240" w:line="500" w:lineRule="exact"/>
        <w:rPr>
          <w:rFonts w:ascii="HG行書体" w:eastAsia="HG行書体" w:hAnsi="ＭＳ 明朝"/>
          <w:sz w:val="24"/>
        </w:rPr>
      </w:pPr>
      <w:r>
        <w:rPr>
          <w:rFonts w:ascii="ＭＳ 明朝" w:hAnsi="ＭＳ 明朝" w:hint="eastAsia"/>
          <w:sz w:val="24"/>
        </w:rPr>
        <w:t xml:space="preserve">　　</w:t>
      </w:r>
      <w:r w:rsidRPr="0039608B">
        <w:rPr>
          <w:rFonts w:ascii="HG行書体" w:eastAsia="HG行書体" w:hAnsi="ＭＳ 明朝" w:hint="eastAsia"/>
          <w:sz w:val="36"/>
          <w:szCs w:val="36"/>
        </w:rPr>
        <w:t>訃　報</w:t>
      </w:r>
      <w:r w:rsidRPr="00C0117C">
        <w:rPr>
          <w:rFonts w:ascii="HG行書体" w:eastAsia="HG行書体" w:hAnsi="ＭＳ 明朝" w:hint="eastAsia"/>
          <w:sz w:val="24"/>
        </w:rPr>
        <w:t>（敬称略）</w:t>
      </w:r>
    </w:p>
    <w:p w14:paraId="7C7226F1" w14:textId="16E96FED" w:rsidR="00095915" w:rsidRPr="00C0117C" w:rsidRDefault="00095915" w:rsidP="001A4D28">
      <w:pPr>
        <w:spacing w:before="240" w:after="240" w:line="440" w:lineRule="exact"/>
        <w:rPr>
          <w:rFonts w:ascii="HG行書体" w:eastAsia="HG行書体" w:hAnsi="ＭＳ 明朝"/>
          <w:sz w:val="24"/>
        </w:rPr>
      </w:pPr>
      <w:r w:rsidRPr="00C0117C">
        <w:rPr>
          <w:rFonts w:ascii="HG行書体" w:eastAsia="HG行書体" w:hAnsi="ＭＳ 明朝" w:hint="eastAsia"/>
          <w:sz w:val="24"/>
        </w:rPr>
        <w:t xml:space="preserve">　謹んでお悔やみ申し上げます。</w:t>
      </w:r>
    </w:p>
    <w:p w14:paraId="0EF5BA8E" w14:textId="76BA05D5" w:rsidR="00095915" w:rsidRPr="008F2735" w:rsidRDefault="00095915" w:rsidP="0039608B">
      <w:pPr>
        <w:spacing w:line="360" w:lineRule="exact"/>
        <w:ind w:leftChars="2" w:left="4" w:firstLineChars="50" w:firstLine="109"/>
        <w:rPr>
          <w:rFonts w:ascii="ＭＳ 明朝" w:hAnsi="ＭＳ 明朝"/>
          <w:szCs w:val="21"/>
        </w:rPr>
      </w:pPr>
      <w:bookmarkStart w:id="0" w:name="_Hlk75946673"/>
      <w:r w:rsidRPr="008E2992">
        <w:rPr>
          <w:rFonts w:ascii="HG行書体" w:eastAsia="HG行書体" w:hAnsi="ＭＳ 明朝" w:hint="eastAsia"/>
        </w:rPr>
        <w:t xml:space="preserve">　</w:t>
      </w:r>
      <w:bookmarkEnd w:id="0"/>
      <w:r w:rsidR="008F2735">
        <w:rPr>
          <w:rFonts w:ascii="HG行書体" w:eastAsia="HG行書体" w:hAnsi="ＭＳ 明朝" w:hint="eastAsia"/>
          <w:sz w:val="28"/>
          <w:szCs w:val="28"/>
        </w:rPr>
        <w:t>田崎　享秀</w:t>
      </w:r>
      <w:r w:rsidRPr="008F2735">
        <w:rPr>
          <w:rFonts w:ascii="HG行書体" w:eastAsia="HG行書体" w:hAnsi="ＭＳ 明朝" w:hint="eastAsia"/>
          <w:sz w:val="32"/>
          <w:szCs w:val="28"/>
        </w:rPr>
        <w:t xml:space="preserve">　</w:t>
      </w:r>
      <w:r w:rsidR="008F2735">
        <w:rPr>
          <w:rFonts w:ascii="HG行書体" w:eastAsia="HG行書体" w:hAnsi="ＭＳ 明朝" w:hint="eastAsia"/>
          <w:sz w:val="32"/>
          <w:szCs w:val="28"/>
        </w:rPr>
        <w:t xml:space="preserve">　</w:t>
      </w:r>
      <w:r w:rsidR="008F2735" w:rsidRPr="008F2735">
        <w:rPr>
          <w:rFonts w:ascii="HG行書体" w:eastAsia="HG行書体" w:hAnsi="ＭＳ 明朝" w:hint="eastAsia"/>
          <w:szCs w:val="21"/>
        </w:rPr>
        <w:t>柴崎町</w:t>
      </w:r>
    </w:p>
    <w:p w14:paraId="5FC93A64" w14:textId="6A4FA1A7"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田中　周二</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曙　</w:t>
      </w:r>
      <w:r w:rsidRPr="008F2735">
        <w:rPr>
          <w:rFonts w:ascii="HG行書体" w:eastAsia="HG行書体" w:hAnsi="ＭＳ 明朝" w:hint="eastAsia"/>
          <w:szCs w:val="21"/>
        </w:rPr>
        <w:t>町</w:t>
      </w:r>
    </w:p>
    <w:p w14:paraId="45D20A69" w14:textId="6FC5CA65"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長沼　孝治</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栄　</w:t>
      </w:r>
      <w:r w:rsidRPr="008F2735">
        <w:rPr>
          <w:rFonts w:ascii="HG行書体" w:eastAsia="HG行書体" w:hAnsi="ＭＳ 明朝" w:hint="eastAsia"/>
          <w:szCs w:val="21"/>
        </w:rPr>
        <w:t>町</w:t>
      </w:r>
    </w:p>
    <w:p w14:paraId="25E63031" w14:textId="16F1D57B"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竹澤　常春</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栄　</w:t>
      </w:r>
      <w:r w:rsidRPr="008F2735">
        <w:rPr>
          <w:rFonts w:ascii="HG行書体" w:eastAsia="HG行書体" w:hAnsi="ＭＳ 明朝" w:hint="eastAsia"/>
          <w:szCs w:val="21"/>
        </w:rPr>
        <w:t>町</w:t>
      </w:r>
    </w:p>
    <w:p w14:paraId="0AD39DAC" w14:textId="4D296049"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小宮　新一</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若葉</w:t>
      </w:r>
      <w:r w:rsidRPr="008F2735">
        <w:rPr>
          <w:rFonts w:ascii="HG行書体" w:eastAsia="HG行書体" w:hAnsi="ＭＳ 明朝" w:hint="eastAsia"/>
          <w:szCs w:val="21"/>
        </w:rPr>
        <w:t>町</w:t>
      </w:r>
    </w:p>
    <w:p w14:paraId="7354891A" w14:textId="06604ADE"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田中　　徹</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若葉</w:t>
      </w:r>
      <w:r w:rsidRPr="008F2735">
        <w:rPr>
          <w:rFonts w:ascii="HG行書体" w:eastAsia="HG行書体" w:hAnsi="ＭＳ 明朝" w:hint="eastAsia"/>
          <w:szCs w:val="21"/>
        </w:rPr>
        <w:t>町</w:t>
      </w:r>
    </w:p>
    <w:p w14:paraId="0D1C9E70" w14:textId="28169053"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晴山　節郎</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若葉</w:t>
      </w:r>
      <w:r w:rsidRPr="008F2735">
        <w:rPr>
          <w:rFonts w:ascii="HG行書体" w:eastAsia="HG行書体" w:hAnsi="ＭＳ 明朝" w:hint="eastAsia"/>
          <w:szCs w:val="21"/>
        </w:rPr>
        <w:t>町</w:t>
      </w:r>
    </w:p>
    <w:p w14:paraId="1DF6E90F" w14:textId="7A099B9C"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大金　三郎</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幸　</w:t>
      </w:r>
      <w:r w:rsidRPr="008F2735">
        <w:rPr>
          <w:rFonts w:ascii="HG行書体" w:eastAsia="HG行書体" w:hAnsi="ＭＳ 明朝" w:hint="eastAsia"/>
          <w:szCs w:val="21"/>
        </w:rPr>
        <w:t>町</w:t>
      </w:r>
    </w:p>
    <w:p w14:paraId="2457AB09" w14:textId="03D4B1F8"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加藤　堅一</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幸　</w:t>
      </w:r>
      <w:r w:rsidRPr="008F2735">
        <w:rPr>
          <w:rFonts w:ascii="HG行書体" w:eastAsia="HG行書体" w:hAnsi="ＭＳ 明朝" w:hint="eastAsia"/>
          <w:szCs w:val="21"/>
        </w:rPr>
        <w:t>町</w:t>
      </w:r>
    </w:p>
    <w:p w14:paraId="52492FCA" w14:textId="0C46BB15"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唐戸　隆男</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柏　</w:t>
      </w:r>
      <w:r w:rsidRPr="008F2735">
        <w:rPr>
          <w:rFonts w:ascii="HG行書体" w:eastAsia="HG行書体" w:hAnsi="ＭＳ 明朝" w:hint="eastAsia"/>
          <w:szCs w:val="21"/>
        </w:rPr>
        <w:t>町</w:t>
      </w:r>
    </w:p>
    <w:p w14:paraId="5CBB4913" w14:textId="365B3FFE"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粂田　善浩</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 xml:space="preserve">柏　</w:t>
      </w:r>
      <w:r w:rsidRPr="008F2735">
        <w:rPr>
          <w:rFonts w:ascii="HG行書体" w:eastAsia="HG行書体" w:hAnsi="ＭＳ 明朝" w:hint="eastAsia"/>
          <w:szCs w:val="21"/>
        </w:rPr>
        <w:t>町</w:t>
      </w:r>
    </w:p>
    <w:p w14:paraId="17EF3EF0" w14:textId="0CC97D45" w:rsidR="008F2735" w:rsidRPr="008F2735" w:rsidRDefault="008F2735" w:rsidP="0039608B">
      <w:pPr>
        <w:spacing w:line="360" w:lineRule="exact"/>
        <w:ind w:leftChars="2" w:left="4" w:firstLineChars="50" w:firstLine="109"/>
        <w:rPr>
          <w:rFonts w:ascii="ＭＳ 明朝" w:hAnsi="ＭＳ 明朝"/>
          <w:szCs w:val="21"/>
        </w:rPr>
      </w:pPr>
      <w:r w:rsidRPr="008E2992">
        <w:rPr>
          <w:rFonts w:ascii="HG行書体" w:eastAsia="HG行書体" w:hAnsi="ＭＳ 明朝" w:hint="eastAsia"/>
        </w:rPr>
        <w:t xml:space="preserve">　</w:t>
      </w:r>
      <w:r w:rsidR="001A4D28">
        <w:rPr>
          <w:rFonts w:ascii="HG行書体" w:eastAsia="HG行書体" w:hAnsi="ＭＳ 明朝" w:hint="eastAsia"/>
          <w:sz w:val="28"/>
          <w:szCs w:val="28"/>
        </w:rPr>
        <w:t>堀　　憲一</w:t>
      </w:r>
      <w:r w:rsidRPr="008F2735">
        <w:rPr>
          <w:rFonts w:ascii="HG行書体" w:eastAsia="HG行書体" w:hAnsi="ＭＳ 明朝" w:hint="eastAsia"/>
          <w:sz w:val="32"/>
          <w:szCs w:val="28"/>
        </w:rPr>
        <w:t xml:space="preserve">　</w:t>
      </w:r>
      <w:r>
        <w:rPr>
          <w:rFonts w:ascii="HG行書体" w:eastAsia="HG行書体" w:hAnsi="ＭＳ 明朝" w:hint="eastAsia"/>
          <w:sz w:val="32"/>
          <w:szCs w:val="28"/>
        </w:rPr>
        <w:t xml:space="preserve">　</w:t>
      </w:r>
      <w:r w:rsidR="001A4D28">
        <w:rPr>
          <w:rFonts w:ascii="HG行書体" w:eastAsia="HG行書体" w:hAnsi="ＭＳ 明朝" w:hint="eastAsia"/>
          <w:szCs w:val="21"/>
        </w:rPr>
        <w:t>砂川</w:t>
      </w:r>
      <w:r w:rsidRPr="008F2735">
        <w:rPr>
          <w:rFonts w:ascii="HG行書体" w:eastAsia="HG行書体" w:hAnsi="ＭＳ 明朝" w:hint="eastAsia"/>
          <w:szCs w:val="21"/>
        </w:rPr>
        <w:t>町</w:t>
      </w:r>
    </w:p>
    <w:p w14:paraId="040287AC" w14:textId="69FACF67" w:rsidR="00095915" w:rsidRPr="001A4D28" w:rsidRDefault="00095915" w:rsidP="00095915">
      <w:pPr>
        <w:spacing w:line="240" w:lineRule="exact"/>
        <w:rPr>
          <w:rFonts w:ascii="HGS教科書体" w:eastAsia="HGS教科書体" w:hAnsiTheme="majorEastAsia"/>
          <w:szCs w:val="21"/>
        </w:rPr>
      </w:pPr>
    </w:p>
    <w:p w14:paraId="77707B17" w14:textId="27CBE46C" w:rsidR="008F2735" w:rsidRPr="001A4D28" w:rsidRDefault="001A4D28" w:rsidP="004021A7">
      <w:pPr>
        <w:spacing w:line="300" w:lineRule="exact"/>
        <w:rPr>
          <w:rFonts w:ascii="HGS教科書体" w:eastAsia="HGS教科書体" w:hAnsiTheme="majorEastAsia"/>
          <w:noProof/>
          <w:szCs w:val="21"/>
        </w:rPr>
      </w:pPr>
      <w:r w:rsidRPr="001A4D28">
        <w:rPr>
          <w:rFonts w:ascii="HGS教科書体" w:eastAsia="HGS教科書体" w:hAnsiTheme="majorEastAsia" w:hint="eastAsia"/>
          <w:noProof/>
          <w:szCs w:val="21"/>
        </w:rPr>
        <w:t xml:space="preserve">　　</w:t>
      </w:r>
      <w:r>
        <w:rPr>
          <w:rFonts w:ascii="HGS教科書体" w:eastAsia="HGS教科書体" w:hAnsiTheme="majorEastAsia" w:hint="eastAsia"/>
          <w:noProof/>
          <w:szCs w:val="21"/>
        </w:rPr>
        <w:t>令和７年４月から</w:t>
      </w:r>
      <w:r w:rsidRPr="001A4D28">
        <w:rPr>
          <w:rFonts w:ascii="HGS教科書体" w:eastAsia="HGS教科書体" w:hAnsiTheme="majorEastAsia" w:hint="eastAsia"/>
          <w:noProof/>
          <w:szCs w:val="21"/>
          <w:eastAsianLayout w:id="-607404032" w:vert="1" w:vertCompress="1"/>
        </w:rPr>
        <w:t>11</w:t>
      </w:r>
      <w:r>
        <w:rPr>
          <w:rFonts w:ascii="HGS教科書体" w:eastAsia="HGS教科書体" w:hAnsiTheme="majorEastAsia" w:hint="eastAsia"/>
          <w:noProof/>
          <w:szCs w:val="21"/>
        </w:rPr>
        <w:t>月の</w:t>
      </w:r>
    </w:p>
    <w:p w14:paraId="1D34F384" w14:textId="77777777" w:rsidR="001A4D28" w:rsidRDefault="001A4D28" w:rsidP="004021A7">
      <w:pPr>
        <w:spacing w:line="300" w:lineRule="exact"/>
        <w:rPr>
          <w:rFonts w:ascii="HGS教科書体" w:eastAsia="HGS教科書体" w:hAnsiTheme="majorEastAsia"/>
          <w:noProof/>
          <w:szCs w:val="21"/>
        </w:rPr>
      </w:pPr>
      <w:r>
        <w:rPr>
          <w:rFonts w:ascii="HGS教科書体" w:eastAsia="HGS教科書体" w:hAnsiTheme="majorEastAsia" w:hint="eastAsia"/>
          <w:noProof/>
          <w:szCs w:val="21"/>
        </w:rPr>
        <w:t xml:space="preserve">　　間にご連絡をいただいた</w:t>
      </w:r>
    </w:p>
    <w:p w14:paraId="793B3047" w14:textId="07A73D0D" w:rsidR="008F2735" w:rsidRPr="001A4D28" w:rsidRDefault="001A4D28" w:rsidP="001A4D28">
      <w:pPr>
        <w:spacing w:line="300" w:lineRule="exact"/>
        <w:ind w:firstLineChars="200" w:firstLine="434"/>
        <w:rPr>
          <w:rFonts w:ascii="HGS教科書体" w:eastAsia="HGS教科書体" w:hAnsiTheme="majorEastAsia"/>
          <w:noProof/>
          <w:szCs w:val="21"/>
        </w:rPr>
      </w:pPr>
      <w:r>
        <w:rPr>
          <w:rFonts w:ascii="HGS教科書体" w:eastAsia="HGS教科書体" w:hAnsiTheme="majorEastAsia" w:hint="eastAsia"/>
          <w:noProof/>
          <w:szCs w:val="21"/>
        </w:rPr>
        <w:t>方々です。</w:t>
      </w:r>
    </w:p>
    <w:p w14:paraId="261218E7" w14:textId="5EAE03A0" w:rsidR="008F2735" w:rsidRPr="001A4D28" w:rsidRDefault="008F2735" w:rsidP="004021A7">
      <w:pPr>
        <w:spacing w:line="300" w:lineRule="exact"/>
        <w:rPr>
          <w:rFonts w:ascii="HGS教科書体" w:eastAsia="HGS教科書体" w:hAnsiTheme="majorEastAsia"/>
          <w:noProof/>
          <w:szCs w:val="21"/>
        </w:rPr>
      </w:pPr>
    </w:p>
    <w:p w14:paraId="6ACCF626" w14:textId="3361EF75" w:rsidR="008F2735" w:rsidRPr="001A4D28" w:rsidRDefault="008F2735" w:rsidP="004021A7">
      <w:pPr>
        <w:spacing w:line="300" w:lineRule="exact"/>
        <w:rPr>
          <w:rFonts w:ascii="HGS教科書体" w:eastAsia="HGS教科書体" w:hAnsiTheme="majorEastAsia"/>
          <w:noProof/>
          <w:szCs w:val="21"/>
        </w:rPr>
      </w:pPr>
    </w:p>
    <w:p w14:paraId="6E30AA13" w14:textId="4FF8077A" w:rsidR="008F2735" w:rsidRPr="008F2735" w:rsidRDefault="008F2735" w:rsidP="004021A7">
      <w:pPr>
        <w:spacing w:line="300" w:lineRule="exact"/>
        <w:rPr>
          <w:noProof/>
          <w:sz w:val="32"/>
          <w:szCs w:val="28"/>
        </w:rPr>
      </w:pPr>
    </w:p>
    <w:p w14:paraId="0EFA2C6D" w14:textId="2DA0591E" w:rsidR="008F2735" w:rsidRPr="008F2735" w:rsidRDefault="008F2735" w:rsidP="004021A7">
      <w:pPr>
        <w:spacing w:line="300" w:lineRule="exact"/>
        <w:rPr>
          <w:noProof/>
          <w:sz w:val="32"/>
          <w:szCs w:val="28"/>
        </w:rPr>
      </w:pPr>
    </w:p>
    <w:p w14:paraId="0FD9F90C" w14:textId="4088E362" w:rsidR="008F2735" w:rsidRPr="008F2735" w:rsidRDefault="008F2735" w:rsidP="004021A7">
      <w:pPr>
        <w:spacing w:line="300" w:lineRule="exact"/>
        <w:rPr>
          <w:noProof/>
          <w:sz w:val="32"/>
          <w:szCs w:val="28"/>
        </w:rPr>
      </w:pPr>
    </w:p>
    <w:p w14:paraId="3E07D31C" w14:textId="3654E9B9" w:rsidR="008F2735" w:rsidRPr="008F2735" w:rsidRDefault="008F2735" w:rsidP="004021A7">
      <w:pPr>
        <w:spacing w:line="300" w:lineRule="exact"/>
        <w:rPr>
          <w:noProof/>
          <w:sz w:val="32"/>
          <w:szCs w:val="28"/>
        </w:rPr>
      </w:pPr>
    </w:p>
    <w:p w14:paraId="784C1C80" w14:textId="62A33D68" w:rsidR="008F2735" w:rsidRPr="008F2735" w:rsidRDefault="008F2735" w:rsidP="004021A7">
      <w:pPr>
        <w:spacing w:line="300" w:lineRule="exact"/>
        <w:rPr>
          <w:noProof/>
          <w:sz w:val="32"/>
          <w:szCs w:val="28"/>
        </w:rPr>
      </w:pPr>
    </w:p>
    <w:p w14:paraId="45C9D52C" w14:textId="58122C48" w:rsidR="008F2735" w:rsidRPr="008F2735" w:rsidRDefault="008F2735" w:rsidP="004021A7">
      <w:pPr>
        <w:spacing w:line="300" w:lineRule="exact"/>
        <w:rPr>
          <w:noProof/>
          <w:sz w:val="32"/>
          <w:szCs w:val="28"/>
        </w:rPr>
      </w:pPr>
    </w:p>
    <w:p w14:paraId="0F3CBD7D" w14:textId="68F96FC5" w:rsidR="008F2735" w:rsidRPr="008F2735" w:rsidRDefault="008F2735" w:rsidP="004021A7">
      <w:pPr>
        <w:spacing w:line="300" w:lineRule="exact"/>
        <w:rPr>
          <w:noProof/>
          <w:sz w:val="32"/>
          <w:szCs w:val="28"/>
        </w:rPr>
      </w:pPr>
    </w:p>
    <w:p w14:paraId="715AEECE" w14:textId="7764B25C" w:rsidR="008F2735" w:rsidRDefault="008F2735" w:rsidP="004021A7">
      <w:pPr>
        <w:spacing w:line="300" w:lineRule="exact"/>
        <w:rPr>
          <w:noProof/>
          <w:sz w:val="24"/>
        </w:rPr>
      </w:pPr>
    </w:p>
    <w:p w14:paraId="60A7639D" w14:textId="20F7F4E2" w:rsidR="008F2735" w:rsidRDefault="008F2735" w:rsidP="004021A7">
      <w:pPr>
        <w:spacing w:line="300" w:lineRule="exact"/>
        <w:rPr>
          <w:noProof/>
          <w:sz w:val="24"/>
        </w:rPr>
      </w:pPr>
    </w:p>
    <w:p w14:paraId="336DCF6F" w14:textId="77777777" w:rsidR="008F2735" w:rsidRDefault="008F2735" w:rsidP="004021A7">
      <w:pPr>
        <w:spacing w:line="300" w:lineRule="exact"/>
        <w:rPr>
          <w:noProof/>
          <w:sz w:val="24"/>
        </w:rPr>
      </w:pPr>
    </w:p>
    <w:p w14:paraId="385E59E3" w14:textId="77777777" w:rsidR="008F2735" w:rsidRDefault="008F2735" w:rsidP="004021A7">
      <w:pPr>
        <w:spacing w:line="300" w:lineRule="exact"/>
        <w:rPr>
          <w:noProof/>
          <w:sz w:val="24"/>
        </w:rPr>
      </w:pPr>
    </w:p>
    <w:p w14:paraId="425A57CF" w14:textId="77777777" w:rsidR="008F2735" w:rsidRDefault="008F2735" w:rsidP="004021A7">
      <w:pPr>
        <w:spacing w:line="300" w:lineRule="exact"/>
        <w:rPr>
          <w:noProof/>
          <w:sz w:val="24"/>
        </w:rPr>
      </w:pPr>
    </w:p>
    <w:p w14:paraId="2F89D718" w14:textId="77777777" w:rsidR="008F2735" w:rsidRDefault="008F2735" w:rsidP="004021A7">
      <w:pPr>
        <w:spacing w:line="300" w:lineRule="exact"/>
        <w:rPr>
          <w:noProof/>
          <w:sz w:val="24"/>
        </w:rPr>
      </w:pPr>
    </w:p>
    <w:p w14:paraId="5DAC7EC5" w14:textId="77777777" w:rsidR="008F2735" w:rsidRDefault="008F2735" w:rsidP="004021A7">
      <w:pPr>
        <w:spacing w:line="300" w:lineRule="exact"/>
        <w:rPr>
          <w:noProof/>
          <w:sz w:val="24"/>
        </w:rPr>
      </w:pPr>
    </w:p>
    <w:p w14:paraId="2EF54B94" w14:textId="77777777" w:rsidR="008F2735" w:rsidRDefault="008F2735" w:rsidP="004021A7">
      <w:pPr>
        <w:spacing w:line="300" w:lineRule="exact"/>
        <w:rPr>
          <w:noProof/>
          <w:sz w:val="24"/>
        </w:rPr>
      </w:pPr>
    </w:p>
    <w:p w14:paraId="1437ECFF" w14:textId="77777777" w:rsidR="008F2735" w:rsidRDefault="008F2735" w:rsidP="004021A7">
      <w:pPr>
        <w:spacing w:line="300" w:lineRule="exact"/>
        <w:rPr>
          <w:noProof/>
          <w:sz w:val="24"/>
        </w:rPr>
      </w:pPr>
    </w:p>
    <w:p w14:paraId="472BA6D2" w14:textId="77777777" w:rsidR="008F2735" w:rsidRDefault="008F2735" w:rsidP="004021A7">
      <w:pPr>
        <w:spacing w:line="300" w:lineRule="exact"/>
        <w:rPr>
          <w:noProof/>
          <w:sz w:val="24"/>
        </w:rPr>
      </w:pPr>
    </w:p>
    <w:p w14:paraId="03E5BB42" w14:textId="77777777" w:rsidR="008F2735" w:rsidRDefault="008F2735" w:rsidP="004021A7">
      <w:pPr>
        <w:spacing w:line="300" w:lineRule="exact"/>
        <w:rPr>
          <w:noProof/>
          <w:sz w:val="24"/>
        </w:rPr>
      </w:pPr>
    </w:p>
    <w:p w14:paraId="7C37614B" w14:textId="77777777" w:rsidR="008F2735" w:rsidRDefault="008F2735" w:rsidP="004021A7">
      <w:pPr>
        <w:spacing w:line="300" w:lineRule="exact"/>
        <w:rPr>
          <w:noProof/>
          <w:sz w:val="24"/>
        </w:rPr>
      </w:pPr>
    </w:p>
    <w:p w14:paraId="5DBC9F62" w14:textId="5BF37C0C" w:rsidR="008F2735" w:rsidRDefault="008F2735" w:rsidP="004021A7">
      <w:pPr>
        <w:spacing w:line="300" w:lineRule="exact"/>
        <w:rPr>
          <w:noProof/>
          <w:sz w:val="24"/>
        </w:rPr>
      </w:pPr>
    </w:p>
    <w:p w14:paraId="08715FE3" w14:textId="77777777" w:rsidR="008F2735" w:rsidRDefault="008F2735" w:rsidP="004021A7">
      <w:pPr>
        <w:spacing w:line="300" w:lineRule="exact"/>
        <w:rPr>
          <w:noProof/>
          <w:sz w:val="24"/>
        </w:rPr>
      </w:pPr>
    </w:p>
    <w:p w14:paraId="1FAADF07" w14:textId="0B76C9B9" w:rsidR="008F2735" w:rsidRDefault="008F2735" w:rsidP="004021A7">
      <w:pPr>
        <w:spacing w:line="300" w:lineRule="exact"/>
        <w:rPr>
          <w:noProof/>
          <w:sz w:val="24"/>
        </w:rPr>
      </w:pPr>
    </w:p>
    <w:p w14:paraId="5F470941" w14:textId="00F0786E" w:rsidR="008F2735" w:rsidRDefault="008F2735" w:rsidP="004021A7">
      <w:pPr>
        <w:spacing w:line="300" w:lineRule="exact"/>
        <w:rPr>
          <w:noProof/>
          <w:sz w:val="24"/>
        </w:rPr>
      </w:pPr>
    </w:p>
    <w:p w14:paraId="46C8C18D" w14:textId="77777777" w:rsidR="008F2735" w:rsidRDefault="008F2735" w:rsidP="004021A7">
      <w:pPr>
        <w:spacing w:line="300" w:lineRule="exact"/>
        <w:rPr>
          <w:noProof/>
          <w:sz w:val="24"/>
        </w:rPr>
      </w:pPr>
    </w:p>
    <w:p w14:paraId="49EB7950" w14:textId="77777777" w:rsidR="008F2735" w:rsidRDefault="008F2735" w:rsidP="004021A7">
      <w:pPr>
        <w:spacing w:line="300" w:lineRule="exact"/>
        <w:rPr>
          <w:noProof/>
          <w:sz w:val="24"/>
        </w:rPr>
      </w:pPr>
    </w:p>
    <w:p w14:paraId="3143CA35" w14:textId="7ACA4130" w:rsidR="00BC35E9" w:rsidRPr="002B1D25" w:rsidRDefault="005D28E0" w:rsidP="004021A7">
      <w:pPr>
        <w:spacing w:line="300" w:lineRule="exact"/>
        <w:rPr>
          <w:sz w:val="21"/>
          <w:szCs w:val="21"/>
        </w:rPr>
      </w:pPr>
      <w:r>
        <w:rPr>
          <w:rFonts w:hint="eastAsia"/>
          <w:noProof/>
          <w:sz w:val="21"/>
          <w:szCs w:val="21"/>
        </w:rPr>
        <mc:AlternateContent>
          <mc:Choice Requires="wps">
            <w:drawing>
              <wp:anchor distT="0" distB="0" distL="114300" distR="114300" simplePos="0" relativeHeight="251814400" behindDoc="0" locked="0" layoutInCell="1" allowOverlap="1" wp14:anchorId="3C33B7F0" wp14:editId="23C459E5">
                <wp:simplePos x="0" y="0"/>
                <wp:positionH relativeFrom="column">
                  <wp:posOffset>-855980</wp:posOffset>
                </wp:positionH>
                <wp:positionV relativeFrom="paragraph">
                  <wp:posOffset>2224405</wp:posOffset>
                </wp:positionV>
                <wp:extent cx="5848350" cy="295275"/>
                <wp:effectExtent l="0" t="0" r="0" b="9525"/>
                <wp:wrapNone/>
                <wp:docPr id="1527542910" name="テキスト ボックス 28"/>
                <wp:cNvGraphicFramePr/>
                <a:graphic xmlns:a="http://schemas.openxmlformats.org/drawingml/2006/main">
                  <a:graphicData uri="http://schemas.microsoft.com/office/word/2010/wordprocessingShape">
                    <wps:wsp>
                      <wps:cNvSpPr txBox="1"/>
                      <wps:spPr>
                        <a:xfrm>
                          <a:off x="0" y="0"/>
                          <a:ext cx="5848350" cy="295275"/>
                        </a:xfrm>
                        <a:prstGeom prst="rect">
                          <a:avLst/>
                        </a:prstGeom>
                        <a:solidFill>
                          <a:schemeClr val="lt1"/>
                        </a:solidFill>
                        <a:ln w="6350">
                          <a:noFill/>
                        </a:ln>
                      </wps:spPr>
                      <wps:txbx>
                        <w:txbxContent>
                          <w:p w14:paraId="36D036DA" w14:textId="7A2B4E86" w:rsidR="005D28E0" w:rsidRDefault="005D28E0" w:rsidP="005D28E0">
                            <w:pPr>
                              <w:ind w:firstLineChars="650" w:firstLine="1411"/>
                              <w:jc w:val="left"/>
                            </w:pPr>
                            <w:r>
                              <w:rPr>
                                <w:rFonts w:hint="eastAsia"/>
                              </w:rPr>
                              <w:t xml:space="preserve">事務局は、１２月２７日から１月４日まで休業いたします。　　　　　　</w:t>
                            </w:r>
                            <w:r w:rsidRPr="00B171BC">
                              <w:rPr>
                                <w:rFonts w:asciiTheme="minorEastAsia" w:eastAsiaTheme="minorEastAsia" w:hAnsiTheme="minorEastAsia" w:hint="eastAsi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3B7F0" id="_x0000_s1035" type="#_x0000_t202" style="position:absolute;left:0;text-align:left;margin-left:-67.4pt;margin-top:175.15pt;width:460.5pt;height:23.2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" fillcolor="white [3201]" stroked="f" strokeweight=".5pt">
                <v:textbox>
                  <w:txbxContent>
                    <w:p w14:paraId="36D036DA" w14:textId="7A2B4E86" w:rsidR="005D28E0" w:rsidRDefault="005D28E0" w:rsidP="005D28E0">
                      <w:pPr>
                        <w:ind w:firstLineChars="650" w:firstLine="1411"/>
                        <w:jc w:val="left"/>
                      </w:pPr>
                      <w:r>
                        <w:rPr>
                          <w:rFonts w:hint="eastAsia"/>
                        </w:rPr>
                        <w:t xml:space="preserve">事務局は、１２月２７日から１月４日まで休業いたします。　　　　　　</w:t>
                      </w:r>
                      <w:r w:rsidRPr="00B171BC">
                        <w:rPr>
                          <w:rFonts w:asciiTheme="minorEastAsia" w:eastAsiaTheme="minorEastAsia" w:hAnsiTheme="minorEastAsia" w:hint="eastAsia"/>
                        </w:rPr>
                        <w:t>(6)</w:t>
                      </w:r>
                    </w:p>
                  </w:txbxContent>
                </v:textbox>
              </v:shape>
            </w:pict>
          </mc:Fallback>
        </mc:AlternateContent>
      </w:r>
      <w:r w:rsidR="003C1390">
        <w:rPr>
          <w:rFonts w:hint="eastAsia"/>
          <w:noProof/>
          <w:sz w:val="21"/>
          <w:szCs w:val="21"/>
        </w:rPr>
        <mc:AlternateContent>
          <mc:Choice Requires="wps">
            <w:drawing>
              <wp:anchor distT="0" distB="0" distL="114300" distR="114300" simplePos="0" relativeHeight="251657728" behindDoc="1" locked="1" layoutInCell="1" allowOverlap="1" wp14:anchorId="75B4C413" wp14:editId="33BF6200">
                <wp:simplePos x="0" y="0"/>
                <wp:positionH relativeFrom="column">
                  <wp:posOffset>-941705</wp:posOffset>
                </wp:positionH>
                <wp:positionV relativeFrom="paragraph">
                  <wp:posOffset>-23495</wp:posOffset>
                </wp:positionV>
                <wp:extent cx="5862320" cy="2133600"/>
                <wp:effectExtent l="0" t="0" r="24130" b="19050"/>
                <wp:wrapNone/>
                <wp:docPr id="5"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2320" cy="2133600"/>
                        </a:xfrm>
                        <a:prstGeom prst="roundRect">
                          <a:avLst>
                            <a:gd name="adj" fmla="val 10319"/>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8FA177" w14:textId="77777777" w:rsidR="00333D99" w:rsidRDefault="00333D99" w:rsidP="009A3CF7">
                            <w:pPr>
                              <w:spacing w:line="100" w:lineRule="exact"/>
                              <w:jc w:val="center"/>
                              <w:rPr>
                                <w:rFonts w:asciiTheme="majorEastAsia" w:eastAsiaTheme="majorEastAsia" w:hAnsiTheme="majorEastAsia"/>
                                <w:b/>
                              </w:rPr>
                            </w:pPr>
                          </w:p>
                          <w:p w14:paraId="5CDE6B9E" w14:textId="0BA8FA1B" w:rsidR="002B6E0D" w:rsidRPr="004D72D0" w:rsidRDefault="002B6E0D" w:rsidP="00D52250">
                            <w:pPr>
                              <w:jc w:val="center"/>
                              <w:rPr>
                                <w:rFonts w:asciiTheme="majorEastAsia" w:eastAsiaTheme="majorEastAsia" w:hAnsiTheme="majorEastAsia"/>
                                <w:b/>
                              </w:rPr>
                            </w:pPr>
                            <w:r w:rsidRPr="004D72D0">
                              <w:rPr>
                                <w:rFonts w:asciiTheme="majorEastAsia" w:eastAsiaTheme="majorEastAsia" w:hAnsiTheme="majorEastAsia" w:hint="eastAsia"/>
                                <w:b/>
                              </w:rPr>
                              <w:t>編　集　後　記</w:t>
                            </w:r>
                          </w:p>
                          <w:p w14:paraId="5BD3869B" w14:textId="77777777" w:rsidR="00D41D1B" w:rsidRPr="00D41D1B" w:rsidRDefault="00D41D1B" w:rsidP="009A3CF7">
                            <w:pPr>
                              <w:spacing w:line="100" w:lineRule="exact"/>
                              <w:jc w:val="center"/>
                              <w:rPr>
                                <w:rFonts w:asciiTheme="majorEastAsia" w:eastAsiaTheme="majorEastAsia" w:hAnsiTheme="majorEastAsia"/>
                              </w:rPr>
                            </w:pPr>
                          </w:p>
                          <w:p w14:paraId="20CDE825" w14:textId="2B91BDA1" w:rsidR="004021A7" w:rsidRDefault="00164C6E" w:rsidP="00184E46">
                            <w:pPr>
                              <w:spacing w:line="300" w:lineRule="exact"/>
                            </w:pPr>
                            <w:r w:rsidRPr="00303C9B">
                              <w:rPr>
                                <w:rFonts w:hint="eastAsia"/>
                              </w:rPr>
                              <w:t xml:space="preserve">　</w:t>
                            </w:r>
                            <w:r w:rsidR="004021A7">
                              <w:rPr>
                                <w:rFonts w:hint="eastAsia"/>
                              </w:rPr>
                              <w:t>今月は安全就業強調月間です。</w:t>
                            </w:r>
                            <w:r w:rsidR="008D79CF">
                              <w:rPr>
                                <w:rFonts w:hint="eastAsia"/>
                              </w:rPr>
                              <w:t>すでに皆様にお知らせのとおり、大変残念なことに、会員の死亡事故が発生してしまいました。センターの</w:t>
                            </w:r>
                            <w:r w:rsidR="008D79CF" w:rsidRPr="008D79CF">
                              <w:rPr>
                                <w:rFonts w:asciiTheme="minorEastAsia" w:eastAsiaTheme="minorEastAsia" w:hAnsiTheme="minorEastAsia" w:hint="eastAsia"/>
                                <w:eastAsianLayout w:id="-607402495" w:vert="1" w:vertCompress="1"/>
                              </w:rPr>
                              <w:t>47</w:t>
                            </w:r>
                            <w:r w:rsidR="008D79CF">
                              <w:rPr>
                                <w:rFonts w:hint="eastAsia"/>
                              </w:rPr>
                              <w:t>年の歴史の中で３例目となります。</w:t>
                            </w:r>
                          </w:p>
                          <w:p w14:paraId="43B7B4EA" w14:textId="6F20F876" w:rsidR="008D79CF" w:rsidRDefault="008D79CF" w:rsidP="00184E46">
                            <w:pPr>
                              <w:spacing w:line="300" w:lineRule="exact"/>
                            </w:pPr>
                            <w:r>
                              <w:rPr>
                                <w:rFonts w:hint="eastAsia"/>
                              </w:rPr>
                              <w:t xml:space="preserve">　前回の死亡事故は、今から</w:t>
                            </w:r>
                            <w:r w:rsidRPr="008D79CF">
                              <w:rPr>
                                <w:rFonts w:asciiTheme="minorEastAsia" w:eastAsiaTheme="minorEastAsia" w:hAnsiTheme="minorEastAsia" w:hint="eastAsia"/>
                                <w:eastAsianLayout w:id="-607402496" w:vert="1" w:vertCompress="1"/>
                              </w:rPr>
                              <w:t>18</w:t>
                            </w:r>
                            <w:r>
                              <w:rPr>
                                <w:rFonts w:hint="eastAsia"/>
                              </w:rPr>
                              <w:t>年前に発生しました。就業からの</w:t>
                            </w:r>
                            <w:r w:rsidR="0039608B">
                              <w:rPr>
                                <w:rFonts w:hint="eastAsia"/>
                              </w:rPr>
                              <w:t>自転車を利用しての</w:t>
                            </w:r>
                            <w:r>
                              <w:rPr>
                                <w:rFonts w:hint="eastAsia"/>
                              </w:rPr>
                              <w:t>帰り道</w:t>
                            </w:r>
                            <w:r w:rsidR="0039608B">
                              <w:rPr>
                                <w:rFonts w:hint="eastAsia"/>
                              </w:rPr>
                              <w:t>の夜</w:t>
                            </w:r>
                            <w:r>
                              <w:rPr>
                                <w:rFonts w:hint="eastAsia"/>
                              </w:rPr>
                              <w:t>、横断歩道上での交通事故でした。</w:t>
                            </w:r>
                          </w:p>
                          <w:p w14:paraId="1F7819E9" w14:textId="2FFE0F48" w:rsidR="0039608B" w:rsidRDefault="0039608B" w:rsidP="00184E46">
                            <w:pPr>
                              <w:spacing w:line="300" w:lineRule="exact"/>
                            </w:pPr>
                            <w:r>
                              <w:rPr>
                                <w:rFonts w:hint="eastAsia"/>
                              </w:rPr>
                              <w:t xml:space="preserve">　今回の死亡事故を受け、当センターの事故件数の多さも指摘されています。事故を減らすためにも、何よりも会員ひとりひとりが注意することしかありません。センターが、職場の同僚が、いくら安全を声高に呼びかけたとしても、ひとりひとりに事故に遭わないという真剣さがなければ</w:t>
                            </w:r>
                            <w:r w:rsidR="00184E46">
                              <w:rPr>
                                <w:rFonts w:hint="eastAsia"/>
                              </w:rPr>
                              <w:t>実現できないことです。</w:t>
                            </w:r>
                          </w:p>
                          <w:p w14:paraId="656587DC" w14:textId="2933EA1B" w:rsidR="00184E46" w:rsidRDefault="00184E46" w:rsidP="00184E46">
                            <w:pPr>
                              <w:spacing w:line="300" w:lineRule="exact"/>
                            </w:pPr>
                            <w:r>
                              <w:rPr>
                                <w:rFonts w:hint="eastAsia"/>
                              </w:rPr>
                              <w:t xml:space="preserve">　会員の皆様のご協力を切にお願いする次第です。</w:t>
                            </w:r>
                          </w:p>
                          <w:p w14:paraId="462D4F22" w14:textId="58CE9FB8" w:rsidR="00386C06" w:rsidRPr="00D41D1B" w:rsidRDefault="00184E46" w:rsidP="00184E46">
                            <w:pPr>
                              <w:spacing w:line="300" w:lineRule="exact"/>
                              <w:rPr>
                                <w:sz w:val="21"/>
                              </w:rPr>
                            </w:pPr>
                            <w:r>
                              <w:rPr>
                                <w:rFonts w:hint="eastAsia"/>
                              </w:rPr>
                              <w:t xml:space="preserve">　会報の発行も久しぶりになってしまいました。会員の皆様に興味を持ってご覧いただける紙面づくりに今後も取り組んでまいります　</w:t>
                            </w:r>
                            <w:r w:rsidR="00006E58">
                              <w:rPr>
                                <w:rFonts w:hint="eastAsia"/>
                                <w:szCs w:val="24"/>
                              </w:rPr>
                              <w:t xml:space="preserve">　　　　</w:t>
                            </w:r>
                            <w:r w:rsidR="00386C06" w:rsidRPr="00D41D1B">
                              <w:rPr>
                                <w:rFonts w:asciiTheme="minorEastAsia" w:hAnsiTheme="minorEastAsia" w:hint="eastAsia"/>
                                <w:szCs w:val="24"/>
                              </w:rPr>
                              <w:t>(事務局)</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B4C413" id="AutoShape 319" o:spid="_x0000_s1036" style="position:absolute;left:0;text-align:left;margin-left:-74.15pt;margin-top:-1.85pt;width:461.6pt;height: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">
                <v:fill opacity="0"/>
                <v:textbox style="layout-flow:vertical-ideographic" inset="0,,0">
                  <w:txbxContent>
                    <w:p w14:paraId="6C8FA177" w14:textId="77777777" w:rsidR="00333D99" w:rsidRDefault="00333D99" w:rsidP="009A3CF7">
                      <w:pPr>
                        <w:spacing w:line="100" w:lineRule="exact"/>
                        <w:jc w:val="center"/>
                        <w:rPr>
                          <w:rFonts w:asciiTheme="majorEastAsia" w:eastAsiaTheme="majorEastAsia" w:hAnsiTheme="majorEastAsia"/>
                          <w:b/>
                        </w:rPr>
                      </w:pPr>
                    </w:p>
                    <w:p w14:paraId="5CDE6B9E" w14:textId="0BA8FA1B" w:rsidR="002B6E0D" w:rsidRPr="004D72D0" w:rsidRDefault="002B6E0D" w:rsidP="00D52250">
                      <w:pPr>
                        <w:jc w:val="center"/>
                        <w:rPr>
                          <w:rFonts w:asciiTheme="majorEastAsia" w:eastAsiaTheme="majorEastAsia" w:hAnsiTheme="majorEastAsia"/>
                          <w:b/>
                        </w:rPr>
                      </w:pPr>
                      <w:r w:rsidRPr="004D72D0">
                        <w:rPr>
                          <w:rFonts w:asciiTheme="majorEastAsia" w:eastAsiaTheme="majorEastAsia" w:hAnsiTheme="majorEastAsia" w:hint="eastAsia"/>
                          <w:b/>
                        </w:rPr>
                        <w:t>編　集　後　記</w:t>
                      </w:r>
                    </w:p>
                    <w:p w14:paraId="5BD3869B" w14:textId="77777777" w:rsidR="00D41D1B" w:rsidRPr="00D41D1B" w:rsidRDefault="00D41D1B" w:rsidP="009A3CF7">
                      <w:pPr>
                        <w:spacing w:line="100" w:lineRule="exact"/>
                        <w:jc w:val="center"/>
                        <w:rPr>
                          <w:rFonts w:asciiTheme="majorEastAsia" w:eastAsiaTheme="majorEastAsia" w:hAnsiTheme="majorEastAsia"/>
                        </w:rPr>
                      </w:pPr>
                    </w:p>
                    <w:p w14:paraId="20CDE825" w14:textId="2B91BDA1" w:rsidR="004021A7" w:rsidRDefault="00164C6E" w:rsidP="00184E46">
                      <w:pPr>
                        <w:spacing w:line="300" w:lineRule="exact"/>
                      </w:pPr>
                      <w:r w:rsidRPr="00303C9B">
                        <w:rPr>
                          <w:rFonts w:hint="eastAsia"/>
                        </w:rPr>
                        <w:t xml:space="preserve">　</w:t>
                      </w:r>
                      <w:r w:rsidR="004021A7">
                        <w:rPr>
                          <w:rFonts w:hint="eastAsia"/>
                        </w:rPr>
                        <w:t>今月は安全就業強調月間です。</w:t>
                      </w:r>
                      <w:r w:rsidR="008D79CF">
                        <w:rPr>
                          <w:rFonts w:hint="eastAsia"/>
                        </w:rPr>
                        <w:t>すでに皆様にお知らせのとおり、大変残念なことに、会員の死亡事故が発生してしまいました。センターの</w:t>
                      </w:r>
                      <w:r w:rsidR="008D79CF" w:rsidRPr="008D79CF">
                        <w:rPr>
                          <w:rFonts w:asciiTheme="minorEastAsia" w:eastAsiaTheme="minorEastAsia" w:hAnsiTheme="minorEastAsia" w:hint="eastAsia"/>
                          <w:eastAsianLayout w:id="-607402495" w:vert="1" w:vertCompress="1"/>
                        </w:rPr>
                        <w:t>47</w:t>
                      </w:r>
                      <w:r w:rsidR="008D79CF">
                        <w:rPr>
                          <w:rFonts w:hint="eastAsia"/>
                        </w:rPr>
                        <w:t>年の歴史の中で３例目となります。</w:t>
                      </w:r>
                    </w:p>
                    <w:p w14:paraId="43B7B4EA" w14:textId="6F20F876" w:rsidR="008D79CF" w:rsidRDefault="008D79CF" w:rsidP="00184E46">
                      <w:pPr>
                        <w:spacing w:line="300" w:lineRule="exact"/>
                      </w:pPr>
                      <w:r>
                        <w:rPr>
                          <w:rFonts w:hint="eastAsia"/>
                        </w:rPr>
                        <w:t xml:space="preserve">　前回の死亡事故は、今から</w:t>
                      </w:r>
                      <w:r w:rsidRPr="008D79CF">
                        <w:rPr>
                          <w:rFonts w:asciiTheme="minorEastAsia" w:eastAsiaTheme="minorEastAsia" w:hAnsiTheme="minorEastAsia" w:hint="eastAsia"/>
                          <w:eastAsianLayout w:id="-607402496" w:vert="1" w:vertCompress="1"/>
                        </w:rPr>
                        <w:t>18</w:t>
                      </w:r>
                      <w:r>
                        <w:rPr>
                          <w:rFonts w:hint="eastAsia"/>
                        </w:rPr>
                        <w:t>年前に発生しました。就業からの</w:t>
                      </w:r>
                      <w:r w:rsidR="0039608B">
                        <w:rPr>
                          <w:rFonts w:hint="eastAsia"/>
                        </w:rPr>
                        <w:t>自転車を利用しての</w:t>
                      </w:r>
                      <w:r>
                        <w:rPr>
                          <w:rFonts w:hint="eastAsia"/>
                        </w:rPr>
                        <w:t>帰り道</w:t>
                      </w:r>
                      <w:r w:rsidR="0039608B">
                        <w:rPr>
                          <w:rFonts w:hint="eastAsia"/>
                        </w:rPr>
                        <w:t>の夜</w:t>
                      </w:r>
                      <w:r>
                        <w:rPr>
                          <w:rFonts w:hint="eastAsia"/>
                        </w:rPr>
                        <w:t>、横断歩道上での交通事故でした。</w:t>
                      </w:r>
                    </w:p>
                    <w:p w14:paraId="1F7819E9" w14:textId="2FFE0F48" w:rsidR="0039608B" w:rsidRDefault="0039608B" w:rsidP="00184E46">
                      <w:pPr>
                        <w:spacing w:line="300" w:lineRule="exact"/>
                      </w:pPr>
                      <w:r>
                        <w:rPr>
                          <w:rFonts w:hint="eastAsia"/>
                        </w:rPr>
                        <w:t xml:space="preserve">　今回の死亡事故を受け、当センターの事故件数の多さも指摘されています。事故を減らすためにも、何よりも会員ひとりひとりが注意することしかありません。センターが、職場の同僚が、いくら安全を声高に呼びかけたとしても、ひとりひとりに事故に遭わないという真剣さがなければ</w:t>
                      </w:r>
                      <w:r w:rsidR="00184E46">
                        <w:rPr>
                          <w:rFonts w:hint="eastAsia"/>
                        </w:rPr>
                        <w:t>実現できないことです。</w:t>
                      </w:r>
                    </w:p>
                    <w:p w14:paraId="656587DC" w14:textId="2933EA1B" w:rsidR="00184E46" w:rsidRDefault="00184E46" w:rsidP="00184E46">
                      <w:pPr>
                        <w:spacing w:line="300" w:lineRule="exact"/>
                      </w:pPr>
                      <w:r>
                        <w:rPr>
                          <w:rFonts w:hint="eastAsia"/>
                        </w:rPr>
                        <w:t xml:space="preserve">　会員の皆様のご協力を切にお願いする次第です。</w:t>
                      </w:r>
                    </w:p>
                    <w:p w14:paraId="462D4F22" w14:textId="58CE9FB8" w:rsidR="00386C06" w:rsidRPr="00D41D1B" w:rsidRDefault="00184E46" w:rsidP="00184E46">
                      <w:pPr>
                        <w:spacing w:line="300" w:lineRule="exact"/>
                        <w:rPr>
                          <w:sz w:val="21"/>
                        </w:rPr>
                      </w:pPr>
                      <w:r>
                        <w:rPr>
                          <w:rFonts w:hint="eastAsia"/>
                        </w:rPr>
                        <w:t xml:space="preserve">　会報の発行も久しぶりになってしまいました。会員の皆様に興味を持ってご覧いただける紙面づくりに今後も取り組んでまいります　</w:t>
                      </w:r>
                      <w:r w:rsidR="00006E58">
                        <w:rPr>
                          <w:rFonts w:hint="eastAsia"/>
                          <w:szCs w:val="24"/>
                        </w:rPr>
                        <w:t xml:space="preserve">　　　　</w:t>
                      </w:r>
                      <w:r w:rsidR="00386C06" w:rsidRPr="00D41D1B">
                        <w:rPr>
                          <w:rFonts w:asciiTheme="minorEastAsia" w:hAnsiTheme="minorEastAsia" w:hint="eastAsia"/>
                          <w:szCs w:val="24"/>
                        </w:rPr>
                        <w:t>(事務局)</w:t>
                      </w:r>
                    </w:p>
                  </w:txbxContent>
                </v:textbox>
                <w10:anchorlock/>
              </v:roundrect>
            </w:pict>
          </mc:Fallback>
        </mc:AlternateContent>
      </w:r>
    </w:p>
    <w:sectPr w:rsidR="00BC35E9" w:rsidRPr="002B1D25" w:rsidSect="000761E1">
      <w:headerReference w:type="even" r:id="rId30"/>
      <w:headerReference w:type="default" r:id="rId31"/>
      <w:footerReference w:type="default" r:id="rId32"/>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98AF" w14:textId="77777777" w:rsidR="00535110" w:rsidRDefault="00535110">
      <w:r>
        <w:separator/>
      </w:r>
    </w:p>
  </w:endnote>
  <w:endnote w:type="continuationSeparator" w:id="0">
    <w:p w14:paraId="1E99CA01" w14:textId="77777777" w:rsidR="00535110" w:rsidRDefault="0053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Angsana New">
    <w:panose1 w:val="02020603050405020304"/>
    <w:charset w:val="DE"/>
    <w:family w:val="roman"/>
    <w:pitch w:val="variable"/>
    <w:sig w:usb0="81000003" w:usb1="00000000" w:usb2="00000000" w:usb3="00000000" w:csb0="00010001" w:csb1="00000000"/>
  </w:font>
  <w:font w:name="HG行書体">
    <w:panose1 w:val="03000609000000000000"/>
    <w:charset w:val="80"/>
    <w:family w:val="script"/>
    <w:pitch w:val="fixed"/>
    <w:sig w:usb0="80000281" w:usb1="28C76CF8" w:usb2="00000010" w:usb3="00000000" w:csb0="00020000" w:csb1="00000000"/>
  </w:font>
  <w:font w:name="HGS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B4D9" w14:textId="70F60CD7" w:rsidR="002B6E0D" w:rsidRDefault="005D28E0">
    <w:pPr>
      <w:pStyle w:val="a5"/>
    </w:pPr>
    <w:r w:rsidRPr="00177B76">
      <w:rPr>
        <w:rFonts w:ascii="ＭＳ 明朝" w:hAnsi="ＭＳ 明朝"/>
      </w:rPr>
      <w:t xml:space="preserve">　</w:t>
    </w:r>
    <w:r>
      <w:t xml:space="preserve">　　　</w:t>
    </w:r>
    <w:r>
      <w:rPr>
        <w:rFonts w:hint="eastAsia"/>
      </w:rPr>
      <w:t xml:space="preserve">自転車安全利用五則をしっかり守って、事故に遭わないようにしましょう　　　　</w:t>
    </w:r>
    <w:r w:rsidRPr="00177B76">
      <w:rPr>
        <w:rFonts w:ascii="ＭＳ 明朝" w:hAnsi="ＭＳ 明朝" w:hint="eastAsia"/>
      </w:rPr>
      <w:t>(</w:t>
    </w:r>
    <w:r>
      <w:rPr>
        <w:rFonts w:ascii="ＭＳ 明朝" w:hAnsi="ＭＳ 明朝" w:hint="eastAsia"/>
      </w:rPr>
      <w:t>2</w:t>
    </w:r>
    <w:r w:rsidRPr="00177B76">
      <w:rPr>
        <w:rFonts w:ascii="ＭＳ 明朝" w:hAnsi="ＭＳ 明朝"/>
      </w:rPr>
      <w:t>)</w:t>
    </w:r>
    <w:r w:rsidR="002B6E0D">
      <w:rPr>
        <w:noProof/>
      </w:rPr>
      <mc:AlternateContent>
        <mc:Choice Requires="wps">
          <w:drawing>
            <wp:anchor distT="144145" distB="144145" distL="144145" distR="144145" simplePos="0" relativeHeight="251658240" behindDoc="0" locked="0" layoutInCell="1" allowOverlap="1" wp14:anchorId="6BD77FBE" wp14:editId="3E0FDB61">
              <wp:simplePos x="0" y="0"/>
              <wp:positionH relativeFrom="margin">
                <wp:posOffset>0</wp:posOffset>
              </wp:positionH>
              <wp:positionV relativeFrom="paragraph">
                <wp:posOffset>-59055</wp:posOffset>
              </wp:positionV>
              <wp:extent cx="5943600" cy="0"/>
              <wp:effectExtent l="0" t="0" r="19050" b="1905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B5623F" id="Line 25" o:spid="_x0000_s1026" style="position:absolute;z-index:25165824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">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199B" w14:textId="19E1CC9E" w:rsidR="002B6E0D" w:rsidRDefault="00C318B7">
    <w:pPr>
      <w:pStyle w:val="a5"/>
    </w:pPr>
    <w:r w:rsidRPr="00177B76">
      <w:rPr>
        <w:rFonts w:ascii="ＭＳ 明朝" w:hAnsi="ＭＳ 明朝"/>
        <w:noProof/>
      </w:rPr>
      <mc:AlternateContent>
        <mc:Choice Requires="wps">
          <w:drawing>
            <wp:anchor distT="144145" distB="144145" distL="144145" distR="144145" simplePos="0" relativeHeight="251657216" behindDoc="0" locked="0" layoutInCell="1" allowOverlap="1" wp14:anchorId="24F2E756" wp14:editId="15A19AD2">
              <wp:simplePos x="0" y="0"/>
              <wp:positionH relativeFrom="margin">
                <wp:posOffset>0</wp:posOffset>
              </wp:positionH>
              <wp:positionV relativeFrom="paragraph">
                <wp:posOffset>-59055</wp:posOffset>
              </wp:positionV>
              <wp:extent cx="5943600" cy="0"/>
              <wp:effectExtent l="0" t="0" r="19050" b="1905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29C902" id="Line 23" o:spid="_x0000_s1026" style="position:absolute;left:0;text-align:left;flip:y;z-index:2516572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qQkQIAAGw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">
              <w10:wrap anchorx="margin"/>
            </v:line>
          </w:pict>
        </mc:Fallback>
      </mc:AlternateContent>
    </w:r>
    <w:r w:rsidR="00177B76" w:rsidRPr="00177B76">
      <w:rPr>
        <w:rFonts w:ascii="ＭＳ 明朝" w:hAnsi="ＭＳ 明朝" w:hint="eastAsia"/>
      </w:rPr>
      <w:t>(</w:t>
    </w:r>
    <w:r w:rsidR="00177B76" w:rsidRPr="00177B76">
      <w:rPr>
        <w:rFonts w:ascii="ＭＳ 明朝" w:hAnsi="ＭＳ 明朝"/>
      </w:rPr>
      <w:t>1)</w:t>
    </w:r>
    <w:r w:rsidRPr="00177B76">
      <w:rPr>
        <w:rFonts w:ascii="ＭＳ 明朝" w:hAnsi="ＭＳ 明朝"/>
      </w:rPr>
      <w:t xml:space="preserve">　</w:t>
    </w:r>
    <w:r w:rsidR="009454FA">
      <w:t xml:space="preserve">　　</w:t>
    </w:r>
    <w:r w:rsidR="00AF73F8">
      <w:t xml:space="preserve">　</w:t>
    </w:r>
    <w:r w:rsidR="00F33D0B">
      <w:rPr>
        <w:rFonts w:hint="eastAsia"/>
      </w:rPr>
      <w:t>安全就業強調月間の</w:t>
    </w:r>
    <w:r w:rsidR="009454FA">
      <w:t>「月間事故０」達成にご協力をお願いいたします</w:t>
    </w:r>
    <w:r w:rsidR="008D4D3E">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0E58" w14:textId="7208ED03" w:rsidR="009454FA" w:rsidRDefault="00827723" w:rsidP="00177B76">
    <w:pPr>
      <w:pStyle w:val="a5"/>
      <w:jc w:val="left"/>
    </w:pPr>
    <w:r w:rsidRPr="00177B76">
      <w:rPr>
        <w:rFonts w:ascii="ＭＳ 明朝" w:hAnsi="ＭＳ 明朝" w:hint="eastAsia"/>
        <w:noProof/>
      </w:rPr>
      <mc:AlternateContent>
        <mc:Choice Requires="wps">
          <w:drawing>
            <wp:anchor distT="0" distB="0" distL="114300" distR="114300" simplePos="0" relativeHeight="251674112" behindDoc="0" locked="0" layoutInCell="1" allowOverlap="1" wp14:anchorId="2005BA02" wp14:editId="1B3D2D7B">
              <wp:simplePos x="0" y="0"/>
              <wp:positionH relativeFrom="column">
                <wp:posOffset>257810</wp:posOffset>
              </wp:positionH>
              <wp:positionV relativeFrom="paragraph">
                <wp:posOffset>-27940</wp:posOffset>
              </wp:positionV>
              <wp:extent cx="5562600" cy="2667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55626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D0B8C" w14:textId="27358305" w:rsidR="00827723" w:rsidRPr="008C2717" w:rsidRDefault="00F626A4" w:rsidP="00F626A4">
                          <w:pPr>
                            <w:jc w:val="center"/>
                            <w:rPr>
                              <w:w w:val="90"/>
                            </w:rPr>
                          </w:pPr>
                          <w:r w:rsidRPr="008C2717">
                            <w:rPr>
                              <w:rFonts w:hint="eastAsia"/>
                              <w:w w:val="90"/>
                            </w:rPr>
                            <w:t>会員の皆様、</w:t>
                          </w:r>
                          <w:r w:rsidR="008C2717" w:rsidRPr="008C2717">
                            <w:rPr>
                              <w:rFonts w:asciiTheme="minorEastAsia" w:eastAsiaTheme="minorEastAsia" w:hAnsiTheme="minorEastAsia" w:hint="eastAsia"/>
                              <w:w w:val="90"/>
                            </w:rPr>
                            <w:t>談話室</w:t>
                          </w:r>
                          <w:r w:rsidRPr="008C2717">
                            <w:rPr>
                              <w:rFonts w:asciiTheme="minorEastAsia" w:eastAsiaTheme="minorEastAsia" w:hAnsiTheme="minorEastAsia" w:hint="eastAsia"/>
                              <w:w w:val="90"/>
                            </w:rPr>
                            <w:t>モネ</w:t>
                          </w:r>
                          <w:r w:rsidRPr="008C2717">
                            <w:rPr>
                              <w:rFonts w:hint="eastAsia"/>
                              <w:w w:val="90"/>
                            </w:rPr>
                            <w:t>に是非</w:t>
                          </w:r>
                          <w:r w:rsidR="008C2717" w:rsidRPr="008C2717">
                            <w:rPr>
                              <w:rFonts w:hint="eastAsia"/>
                              <w:w w:val="90"/>
                            </w:rPr>
                            <w:t>一度お越し</w:t>
                          </w:r>
                          <w:r w:rsidRPr="008C2717">
                            <w:rPr>
                              <w:rFonts w:hint="eastAsia"/>
                              <w:w w:val="90"/>
                            </w:rPr>
                            <w:t>ください。詳しくは</w:t>
                          </w:r>
                          <w:r w:rsidR="005D28E0">
                            <w:rPr>
                              <w:rFonts w:hint="eastAsia"/>
                              <w:w w:val="90"/>
                            </w:rPr>
                            <w:t>ホームページ</w:t>
                          </w:r>
                          <w:r w:rsidR="008C2717" w:rsidRPr="008C2717">
                            <w:rPr>
                              <w:rFonts w:hint="eastAsia"/>
                              <w:w w:val="90"/>
                            </w:rPr>
                            <w:t>を</w:t>
                          </w:r>
                          <w:r w:rsidR="008C2717">
                            <w:rPr>
                              <w:rFonts w:hint="eastAsia"/>
                              <w:w w:val="90"/>
                            </w:rPr>
                            <w:t>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5BA02" id="_x0000_t202" coordsize="21600,21600" o:spt="202" path="m,l,21600r21600,l21600,xe">
              <v:stroke joinstyle="miter"/>
              <v:path gradientshapeok="t" o:connecttype="rect"/>
            </v:shapetype>
            <v:shape id="_x0000_s1037" type="#_x0000_t202" style="position:absolute;margin-left:20.3pt;margin-top:-2.2pt;width:438pt;height: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" fillcolor="white [3201]" stroked="f" strokeweight=".5pt">
              <v:textbox>
                <w:txbxContent>
                  <w:p w14:paraId="08CD0B8C" w14:textId="27358305" w:rsidR="00827723" w:rsidRPr="008C2717" w:rsidRDefault="00F626A4" w:rsidP="00F626A4">
                    <w:pPr>
                      <w:jc w:val="center"/>
                      <w:rPr>
                        <w:w w:val="90"/>
                      </w:rPr>
                    </w:pPr>
                    <w:r w:rsidRPr="008C2717">
                      <w:rPr>
                        <w:rFonts w:hint="eastAsia"/>
                        <w:w w:val="90"/>
                      </w:rPr>
                      <w:t>会員の皆様、</w:t>
                    </w:r>
                    <w:r w:rsidR="008C2717" w:rsidRPr="008C2717">
                      <w:rPr>
                        <w:rFonts w:asciiTheme="minorEastAsia" w:eastAsiaTheme="minorEastAsia" w:hAnsiTheme="minorEastAsia" w:hint="eastAsia"/>
                        <w:w w:val="90"/>
                      </w:rPr>
                      <w:t>談話室</w:t>
                    </w:r>
                    <w:r w:rsidRPr="008C2717">
                      <w:rPr>
                        <w:rFonts w:asciiTheme="minorEastAsia" w:eastAsiaTheme="minorEastAsia" w:hAnsiTheme="minorEastAsia" w:hint="eastAsia"/>
                        <w:w w:val="90"/>
                      </w:rPr>
                      <w:t>モネ</w:t>
                    </w:r>
                    <w:r w:rsidRPr="008C2717">
                      <w:rPr>
                        <w:rFonts w:hint="eastAsia"/>
                        <w:w w:val="90"/>
                      </w:rPr>
                      <w:t>に是非</w:t>
                    </w:r>
                    <w:r w:rsidR="008C2717" w:rsidRPr="008C2717">
                      <w:rPr>
                        <w:rFonts w:hint="eastAsia"/>
                        <w:w w:val="90"/>
                      </w:rPr>
                      <w:t>一度お越し</w:t>
                    </w:r>
                    <w:r w:rsidRPr="008C2717">
                      <w:rPr>
                        <w:rFonts w:hint="eastAsia"/>
                        <w:w w:val="90"/>
                      </w:rPr>
                      <w:t>ください。詳しくは</w:t>
                    </w:r>
                    <w:r w:rsidR="005D28E0">
                      <w:rPr>
                        <w:rFonts w:hint="eastAsia"/>
                        <w:w w:val="90"/>
                      </w:rPr>
                      <w:t>ホームページ</w:t>
                    </w:r>
                    <w:r w:rsidR="008C2717" w:rsidRPr="008C2717">
                      <w:rPr>
                        <w:rFonts w:hint="eastAsia"/>
                        <w:w w:val="90"/>
                      </w:rPr>
                      <w:t>を</w:t>
                    </w:r>
                    <w:r w:rsidR="008C2717">
                      <w:rPr>
                        <w:rFonts w:hint="eastAsia"/>
                        <w:w w:val="90"/>
                      </w:rPr>
                      <w:t>ご覧ください。</w:t>
                    </w:r>
                  </w:p>
                </w:txbxContent>
              </v:textbox>
            </v:shape>
          </w:pict>
        </mc:Fallback>
      </mc:AlternateContent>
    </w:r>
    <w:r w:rsidR="00177B76" w:rsidRPr="00177B76">
      <w:rPr>
        <w:rFonts w:ascii="ＭＳ 明朝" w:hAnsi="ＭＳ 明朝" w:hint="eastAsia"/>
      </w:rPr>
      <w:t>(</w:t>
    </w:r>
    <w:r w:rsidR="00095915">
      <w:rPr>
        <w:rFonts w:ascii="ＭＳ 明朝" w:hAnsi="ＭＳ 明朝" w:hint="eastAsia"/>
      </w:rPr>
      <w:t>5</w:t>
    </w:r>
    <w:r w:rsidR="00177B76" w:rsidRPr="00177B76">
      <w:rPr>
        <w:rFonts w:ascii="ＭＳ 明朝" w:hAnsi="ＭＳ 明朝"/>
      </w:rPr>
      <w:t>)</w:t>
    </w:r>
    <w:r w:rsidR="00177B76">
      <w:t xml:space="preserve">       </w:t>
    </w:r>
    <w:r w:rsidR="008578D3">
      <w:rPr>
        <w:rFonts w:hint="eastAsia"/>
      </w:rPr>
      <w:t>乾燥する時季です。手洗い・うがい、手指の消毒を心がけましょう。</w:t>
    </w:r>
    <w:r w:rsidR="009454FA">
      <w:rPr>
        <w:noProof/>
      </w:rPr>
      <mc:AlternateContent>
        <mc:Choice Requires="wps">
          <w:drawing>
            <wp:anchor distT="144145" distB="144145" distL="144145" distR="144145" simplePos="0" relativeHeight="251670016" behindDoc="0" locked="0" layoutInCell="1" allowOverlap="1" wp14:anchorId="04BAE2BE" wp14:editId="10994F6B">
              <wp:simplePos x="0" y="0"/>
              <wp:positionH relativeFrom="margin">
                <wp:posOffset>0</wp:posOffset>
              </wp:positionH>
              <wp:positionV relativeFrom="paragraph">
                <wp:posOffset>-59055</wp:posOffset>
              </wp:positionV>
              <wp:extent cx="5943600" cy="0"/>
              <wp:effectExtent l="0" t="0" r="19050" b="190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F61CA2" id="Line 23" o:spid="_x0000_s1026" style="position:absolute;left:0;text-align:left;flip:y;z-index:2516700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TdkgIAAG0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FC47D" w14:textId="77777777" w:rsidR="00535110" w:rsidRDefault="00535110">
      <w:r>
        <w:separator/>
      </w:r>
    </w:p>
  </w:footnote>
  <w:footnote w:type="continuationSeparator" w:id="0">
    <w:p w14:paraId="092B604E" w14:textId="77777777" w:rsidR="00535110" w:rsidRDefault="00535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02E6" w14:textId="2A8CC876" w:rsidR="002B6E0D" w:rsidRPr="00182D58" w:rsidRDefault="002B6E0D">
    <w:pPr>
      <w:pStyle w:val="a3"/>
      <w:rPr>
        <w:rFonts w:asciiTheme="minorEastAsia" w:eastAsiaTheme="minorEastAsia" w:hAnsiTheme="minorEastAsia"/>
      </w:rPr>
    </w:pPr>
    <w:r w:rsidRPr="00182D58">
      <w:rPr>
        <w:rFonts w:asciiTheme="minorEastAsia" w:eastAsiaTheme="minorEastAsia" w:hAnsiTheme="minorEastAsia" w:hint="eastAsia"/>
        <w:noProof/>
        <w:sz w:val="18"/>
        <w:szCs w:val="18"/>
      </w:rPr>
      <mc:AlternateContent>
        <mc:Choice Requires="wps">
          <w:drawing>
            <wp:anchor distT="144145" distB="144145" distL="144145" distR="144145" simplePos="0" relativeHeight="251665920" behindDoc="0" locked="0" layoutInCell="1" allowOverlap="1" wp14:anchorId="63C328A9" wp14:editId="50FBC4BE">
              <wp:simplePos x="0" y="0"/>
              <wp:positionH relativeFrom="margin">
                <wp:posOffset>0</wp:posOffset>
              </wp:positionH>
              <wp:positionV relativeFrom="paragraph">
                <wp:posOffset>192405</wp:posOffset>
              </wp:positionV>
              <wp:extent cx="5943600" cy="0"/>
              <wp:effectExtent l="9525" t="11430" r="9525" b="76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C5671" id="Line 26" o:spid="_x0000_s1026" style="position:absolute;left:0;text-align:left;z-index:25166592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">
              <w10:wrap anchorx="margin"/>
            </v:line>
          </w:pict>
        </mc:Fallback>
      </mc:AlternateContent>
    </w:r>
    <w:r w:rsidRPr="00182D58">
      <w:rPr>
        <w:rStyle w:val="a6"/>
        <w:rFonts w:asciiTheme="minorEastAsia" w:eastAsiaTheme="minorEastAsia" w:hAnsiTheme="minorEastAsia" w:hint="eastAsia"/>
        <w:sz w:val="18"/>
        <w:szCs w:val="18"/>
      </w:rPr>
      <w:t>第1</w:t>
    </w:r>
    <w:r w:rsidR="00502C3C">
      <w:rPr>
        <w:rStyle w:val="a6"/>
        <w:rFonts w:asciiTheme="minorEastAsia" w:eastAsiaTheme="minorEastAsia" w:hAnsiTheme="minorEastAsia" w:hint="eastAsia"/>
        <w:sz w:val="18"/>
        <w:szCs w:val="18"/>
      </w:rPr>
      <w:t>5</w:t>
    </w:r>
    <w:r w:rsidR="00F626A4">
      <w:rPr>
        <w:rStyle w:val="a6"/>
        <w:rFonts w:asciiTheme="minorEastAsia" w:eastAsiaTheme="minorEastAsia" w:hAnsiTheme="minorEastAsia" w:hint="eastAsia"/>
        <w:sz w:val="18"/>
        <w:szCs w:val="18"/>
      </w:rPr>
      <w:t>8</w:t>
    </w:r>
    <w:r w:rsidRPr="00182D58">
      <w:rPr>
        <w:rStyle w:val="a6"/>
        <w:rFonts w:asciiTheme="minorEastAsia" w:eastAsiaTheme="minorEastAsia" w:hAnsiTheme="minorEastAsia" w:hint="eastAsia"/>
        <w:sz w:val="18"/>
        <w:szCs w:val="18"/>
      </w:rPr>
      <w:t xml:space="preserve">号　　　　</w:t>
    </w:r>
    <w:r w:rsidR="00177B76">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会報「シルバーだより」　　　　　　　令和</w:t>
    </w:r>
    <w:r w:rsidR="00F626A4">
      <w:rPr>
        <w:rStyle w:val="a6"/>
        <w:rFonts w:asciiTheme="minorEastAsia" w:eastAsiaTheme="minorEastAsia" w:hAnsiTheme="minorEastAsia" w:hint="eastAsia"/>
        <w:sz w:val="18"/>
        <w:szCs w:val="18"/>
      </w:rPr>
      <w:t>4</w:t>
    </w:r>
    <w:r w:rsidRPr="00182D58">
      <w:rPr>
        <w:rStyle w:val="a6"/>
        <w:rFonts w:asciiTheme="minorEastAsia" w:eastAsiaTheme="minorEastAsia" w:hAnsiTheme="minorEastAsia" w:hint="eastAsia"/>
        <w:sz w:val="18"/>
        <w:szCs w:val="18"/>
      </w:rPr>
      <w:t>年（202</w:t>
    </w:r>
    <w:r w:rsidR="00F626A4">
      <w:rPr>
        <w:rStyle w:val="a6"/>
        <w:rFonts w:asciiTheme="minorEastAsia" w:eastAsiaTheme="minorEastAsia" w:hAnsiTheme="minorEastAsia" w:hint="eastAsia"/>
        <w:sz w:val="18"/>
        <w:szCs w:val="18"/>
      </w:rPr>
      <w:t>2</w:t>
    </w:r>
    <w:r w:rsidRPr="00182D58">
      <w:rPr>
        <w:rStyle w:val="a6"/>
        <w:rFonts w:asciiTheme="minorEastAsia" w:eastAsiaTheme="minorEastAsia" w:hAnsiTheme="minorEastAsia" w:hint="eastAsia"/>
        <w:sz w:val="18"/>
        <w:szCs w:val="18"/>
      </w:rPr>
      <w:t>年）12月</w:t>
    </w:r>
    <w:r w:rsidR="00182D58" w:rsidRPr="00182D58">
      <w:rPr>
        <w:rStyle w:val="a6"/>
        <w:rFonts w:asciiTheme="minorEastAsia" w:eastAsiaTheme="minorEastAsia" w:hAnsiTheme="minorEastAsia" w:hint="eastAsia"/>
        <w:sz w:val="18"/>
        <w:szCs w:val="18"/>
      </w:rPr>
      <w:t>1</w:t>
    </w:r>
    <w:r w:rsidRPr="00182D58">
      <w:rPr>
        <w:rStyle w:val="a6"/>
        <w:rFonts w:asciiTheme="minorEastAsia" w:eastAsiaTheme="minorEastAsia" w:hAnsiTheme="minorEastAsia" w:hint="eastAsia"/>
        <w:sz w:val="18"/>
        <w:szCs w:val="18"/>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774A" w14:textId="7A7A245B" w:rsidR="00177B76" w:rsidRDefault="00177B76" w:rsidP="00177B76">
    <w:pPr>
      <w:pStyle w:val="a3"/>
      <w:rPr>
        <w:rFonts w:asciiTheme="minorEastAsia" w:eastAsiaTheme="minorEastAsia" w:hAnsiTheme="minorEastAsia"/>
        <w:sz w:val="18"/>
        <w:szCs w:val="18"/>
      </w:rPr>
    </w:pPr>
    <w:r>
      <w:rPr>
        <w:noProof/>
      </w:rPr>
      <mc:AlternateContent>
        <mc:Choice Requires="wps">
          <w:drawing>
            <wp:anchor distT="144145" distB="144145" distL="144145" distR="144145" simplePos="0" relativeHeight="251680256" behindDoc="0" locked="0" layoutInCell="1" allowOverlap="1" wp14:anchorId="0F3B4BA3" wp14:editId="75931053">
              <wp:simplePos x="0" y="0"/>
              <wp:positionH relativeFrom="margin">
                <wp:posOffset>-60960</wp:posOffset>
              </wp:positionH>
              <wp:positionV relativeFrom="paragraph">
                <wp:posOffset>192405</wp:posOffset>
              </wp:positionV>
              <wp:extent cx="5943600" cy="0"/>
              <wp:effectExtent l="0" t="0" r="0" b="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056F1" id="直線コネクタ 23" o:spid="_x0000_s1026" style="position:absolute;left:0;text-align:left;flip:y;z-index:25168025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4.8pt,15.15pt" to="463.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">
              <w10:wrap anchorx="margin"/>
            </v:line>
          </w:pict>
        </mc:Fallback>
      </mc:AlternateContent>
    </w:r>
    <w:r>
      <w:rPr>
        <w:rStyle w:val="a6"/>
        <w:rFonts w:asciiTheme="minorEastAsia" w:eastAsiaTheme="minorEastAsia" w:hAnsiTheme="minorEastAsia" w:hint="eastAsia"/>
        <w:sz w:val="18"/>
        <w:szCs w:val="18"/>
      </w:rPr>
      <w:t>令和</w:t>
    </w:r>
    <w:r w:rsidR="008D142A">
      <w:rPr>
        <w:rStyle w:val="a6"/>
        <w:rFonts w:asciiTheme="minorEastAsia" w:eastAsiaTheme="minorEastAsia" w:hAnsiTheme="minorEastAsia" w:hint="eastAsia"/>
        <w:sz w:val="18"/>
        <w:szCs w:val="18"/>
      </w:rPr>
      <w:t>７</w:t>
    </w:r>
    <w:r>
      <w:rPr>
        <w:rStyle w:val="a6"/>
        <w:rFonts w:asciiTheme="minorEastAsia" w:eastAsiaTheme="minorEastAsia" w:hAnsiTheme="minorEastAsia" w:hint="eastAsia"/>
        <w:sz w:val="18"/>
        <w:szCs w:val="18"/>
      </w:rPr>
      <w:t>年（202</w:t>
    </w:r>
    <w:r w:rsidR="008D142A">
      <w:rPr>
        <w:rStyle w:val="a6"/>
        <w:rFonts w:asciiTheme="minorEastAsia" w:eastAsiaTheme="minorEastAsia" w:hAnsiTheme="minorEastAsia" w:hint="eastAsia"/>
        <w:sz w:val="18"/>
        <w:szCs w:val="18"/>
      </w:rPr>
      <w:t>5</w:t>
    </w:r>
    <w:r>
      <w:rPr>
        <w:rStyle w:val="a6"/>
        <w:rFonts w:asciiTheme="minorEastAsia" w:eastAsiaTheme="minorEastAsia" w:hAnsiTheme="minorEastAsia" w:hint="eastAsia"/>
        <w:sz w:val="18"/>
        <w:szCs w:val="18"/>
      </w:rPr>
      <w:t>年）12月1日　　　　　　　　 会報「シルバーだより」　　　　　　　　　　　 　　　第1</w:t>
    </w:r>
    <w:r w:rsidR="00150A30">
      <w:rPr>
        <w:rStyle w:val="a6"/>
        <w:rFonts w:asciiTheme="minorEastAsia" w:eastAsiaTheme="minorEastAsia" w:hAnsiTheme="minorEastAsia" w:hint="eastAsia"/>
        <w:sz w:val="18"/>
        <w:szCs w:val="18"/>
      </w:rPr>
      <w:t>6</w:t>
    </w:r>
    <w:r w:rsidR="008D142A">
      <w:rPr>
        <w:rStyle w:val="a6"/>
        <w:rFonts w:asciiTheme="minorEastAsia" w:eastAsiaTheme="minorEastAsia" w:hAnsiTheme="minorEastAsia" w:hint="eastAsia"/>
        <w:sz w:val="18"/>
        <w:szCs w:val="18"/>
      </w:rPr>
      <w:t>8</w:t>
    </w:r>
    <w:r>
      <w:rPr>
        <w:rStyle w:val="a6"/>
        <w:rFonts w:asciiTheme="minorEastAsia" w:eastAsiaTheme="minorEastAsia" w:hAnsiTheme="minorEastAsia" w:hint="eastAsia"/>
        <w:sz w:val="18"/>
        <w:szCs w:val="18"/>
      </w:rPr>
      <w:t>号</w:t>
    </w:r>
  </w:p>
  <w:p w14:paraId="1458A27F" w14:textId="5A913216" w:rsidR="002B6E0D" w:rsidRPr="00177B76" w:rsidRDefault="002B6E0D" w:rsidP="00177B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4E88" w14:textId="0C69BE4B" w:rsidR="00EC790D" w:rsidRPr="00182D58" w:rsidRDefault="00EC790D">
    <w:pPr>
      <w:pStyle w:val="a3"/>
      <w:rPr>
        <w:rFonts w:asciiTheme="minorEastAsia" w:eastAsiaTheme="minorEastAsia" w:hAnsiTheme="minorEastAsia"/>
      </w:rPr>
    </w:pPr>
    <w:r w:rsidRPr="00182D58">
      <w:rPr>
        <w:rFonts w:asciiTheme="minorEastAsia" w:eastAsiaTheme="minorEastAsia" w:hAnsiTheme="minorEastAsia" w:hint="eastAsia"/>
        <w:noProof/>
        <w:sz w:val="18"/>
        <w:szCs w:val="18"/>
      </w:rPr>
      <mc:AlternateContent>
        <mc:Choice Requires="wps">
          <w:drawing>
            <wp:anchor distT="144145" distB="144145" distL="144145" distR="144145" simplePos="0" relativeHeight="251682304" behindDoc="0" locked="0" layoutInCell="1" allowOverlap="1" wp14:anchorId="1B0EA926" wp14:editId="1C7BE64E">
              <wp:simplePos x="0" y="0"/>
              <wp:positionH relativeFrom="margin">
                <wp:posOffset>0</wp:posOffset>
              </wp:positionH>
              <wp:positionV relativeFrom="paragraph">
                <wp:posOffset>192405</wp:posOffset>
              </wp:positionV>
              <wp:extent cx="5943600" cy="0"/>
              <wp:effectExtent l="9525" t="11430" r="9525" b="762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7CB36A" id="Line 26" o:spid="_x0000_s1026" style="position:absolute;left:0;text-align:left;z-index:25168230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">
              <w10:wrap anchorx="margin"/>
            </v:line>
          </w:pict>
        </mc:Fallback>
      </mc:AlternateContent>
    </w:r>
    <w:r w:rsidRPr="00182D58">
      <w:rPr>
        <w:rStyle w:val="a6"/>
        <w:rFonts w:asciiTheme="minorEastAsia" w:eastAsiaTheme="minorEastAsia" w:hAnsiTheme="minorEastAsia" w:hint="eastAsia"/>
        <w:sz w:val="18"/>
        <w:szCs w:val="18"/>
      </w:rPr>
      <w:t>第</w:t>
    </w:r>
    <w:r w:rsidR="00601C3F">
      <w:rPr>
        <w:rStyle w:val="a6"/>
        <w:rFonts w:asciiTheme="minorEastAsia" w:eastAsiaTheme="minorEastAsia" w:hAnsiTheme="minorEastAsia" w:hint="eastAsia"/>
        <w:sz w:val="18"/>
        <w:szCs w:val="18"/>
      </w:rPr>
      <w:t>16</w:t>
    </w:r>
    <w:r w:rsidR="00CE514A">
      <w:rPr>
        <w:rStyle w:val="a6"/>
        <w:rFonts w:asciiTheme="minorEastAsia" w:eastAsiaTheme="minorEastAsia" w:hAnsiTheme="minorEastAsia" w:hint="eastAsia"/>
        <w:sz w:val="18"/>
        <w:szCs w:val="18"/>
      </w:rPr>
      <w:t>8</w:t>
    </w:r>
    <w:r w:rsidRPr="00182D58">
      <w:rPr>
        <w:rStyle w:val="a6"/>
        <w:rFonts w:asciiTheme="minorEastAsia" w:eastAsiaTheme="minorEastAsia" w:hAnsiTheme="minorEastAsia" w:hint="eastAsia"/>
        <w:sz w:val="18"/>
        <w:szCs w:val="18"/>
      </w:rPr>
      <w:t xml:space="preserve">号　　　　</w:t>
    </w:r>
    <w:r>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会報「シルバーだより」　　</w:t>
    </w:r>
    <w:r w:rsidR="000E3139">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w:t>
    </w:r>
    <w:r w:rsidR="00601C3F">
      <w:rPr>
        <w:rStyle w:val="a6"/>
        <w:rFonts w:asciiTheme="minorEastAsia" w:eastAsiaTheme="minorEastAsia" w:hAnsiTheme="minorEastAsia" w:hint="eastAsia"/>
        <w:sz w:val="18"/>
        <w:szCs w:val="18"/>
      </w:rPr>
      <w:t xml:space="preserve"> </w:t>
    </w:r>
    <w:r w:rsidRPr="00182D58">
      <w:rPr>
        <w:rStyle w:val="a6"/>
        <w:rFonts w:asciiTheme="minorEastAsia" w:eastAsiaTheme="minorEastAsia" w:hAnsiTheme="minorEastAsia" w:hint="eastAsia"/>
        <w:sz w:val="18"/>
        <w:szCs w:val="18"/>
      </w:rPr>
      <w:t xml:space="preserve">　令和</w:t>
    </w:r>
    <w:r w:rsidR="00CE514A">
      <w:rPr>
        <w:rStyle w:val="a6"/>
        <w:rFonts w:asciiTheme="minorEastAsia" w:eastAsiaTheme="minorEastAsia" w:hAnsiTheme="minorEastAsia" w:hint="eastAsia"/>
        <w:sz w:val="18"/>
        <w:szCs w:val="18"/>
      </w:rPr>
      <w:t>7</w:t>
    </w:r>
    <w:r w:rsidRPr="00182D58">
      <w:rPr>
        <w:rStyle w:val="a6"/>
        <w:rFonts w:asciiTheme="minorEastAsia" w:eastAsiaTheme="minorEastAsia" w:hAnsiTheme="minorEastAsia" w:hint="eastAsia"/>
        <w:sz w:val="18"/>
        <w:szCs w:val="18"/>
      </w:rPr>
      <w:t>年（202</w:t>
    </w:r>
    <w:r w:rsidR="00CE514A">
      <w:rPr>
        <w:rStyle w:val="a6"/>
        <w:rFonts w:asciiTheme="minorEastAsia" w:eastAsiaTheme="minorEastAsia" w:hAnsiTheme="minorEastAsia" w:hint="eastAsia"/>
        <w:sz w:val="18"/>
        <w:szCs w:val="18"/>
      </w:rPr>
      <w:t>5</w:t>
    </w:r>
    <w:r w:rsidRPr="00182D58">
      <w:rPr>
        <w:rStyle w:val="a6"/>
        <w:rFonts w:asciiTheme="minorEastAsia" w:eastAsiaTheme="minorEastAsia" w:hAnsiTheme="minorEastAsia" w:hint="eastAsia"/>
        <w:sz w:val="18"/>
        <w:szCs w:val="18"/>
      </w:rPr>
      <w:t>年）12月1日</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AFE6" w14:textId="41C835D3" w:rsidR="00DD2185" w:rsidRPr="00117AE5" w:rsidRDefault="00DD2185">
    <w:pPr>
      <w:pStyle w:val="a3"/>
      <w:rPr>
        <w:rFonts w:asciiTheme="minorEastAsia" w:eastAsiaTheme="minorEastAsia" w:hAnsiTheme="minorEastAsia"/>
        <w:sz w:val="18"/>
        <w:szCs w:val="18"/>
      </w:rPr>
    </w:pPr>
    <w:r w:rsidRPr="00117AE5">
      <w:rPr>
        <w:rFonts w:asciiTheme="minorEastAsia" w:eastAsiaTheme="minorEastAsia" w:hAnsiTheme="minorEastAsia" w:hint="eastAsia"/>
        <w:noProof/>
        <w:sz w:val="18"/>
        <w:szCs w:val="18"/>
      </w:rPr>
      <mc:AlternateContent>
        <mc:Choice Requires="wps">
          <w:drawing>
            <wp:anchor distT="144145" distB="144145" distL="144145" distR="144145" simplePos="0" relativeHeight="251678208" behindDoc="0" locked="0" layoutInCell="1" allowOverlap="1" wp14:anchorId="0F010631" wp14:editId="3557451E">
              <wp:simplePos x="0" y="0"/>
              <wp:positionH relativeFrom="margin">
                <wp:posOffset>0</wp:posOffset>
              </wp:positionH>
              <wp:positionV relativeFrom="paragraph">
                <wp:posOffset>192405</wp:posOffset>
              </wp:positionV>
              <wp:extent cx="5943600" cy="0"/>
              <wp:effectExtent l="9525" t="11430" r="9525" b="762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4ACC5F" id="Line 22" o:spid="_x0000_s1026" style="position:absolute;left:0;text-align:left;flip:y;z-index:251678208;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">
              <w10:wrap anchorx="margin"/>
            </v:line>
          </w:pict>
        </mc:Fallback>
      </mc:AlternateContent>
    </w:r>
    <w:r w:rsidRPr="00117AE5">
      <w:rPr>
        <w:rStyle w:val="a6"/>
        <w:rFonts w:asciiTheme="minorEastAsia" w:eastAsiaTheme="minorEastAsia" w:hAnsiTheme="minorEastAsia" w:hint="eastAsia"/>
        <w:sz w:val="18"/>
        <w:szCs w:val="18"/>
      </w:rPr>
      <w:t>令和</w:t>
    </w:r>
    <w:r w:rsidR="0028084D">
      <w:rPr>
        <w:rStyle w:val="a6"/>
        <w:rFonts w:asciiTheme="minorEastAsia" w:eastAsiaTheme="minorEastAsia" w:hAnsiTheme="minorEastAsia" w:hint="eastAsia"/>
        <w:sz w:val="18"/>
        <w:szCs w:val="18"/>
      </w:rPr>
      <w:t>7</w:t>
    </w:r>
    <w:r w:rsidRPr="00117AE5">
      <w:rPr>
        <w:rStyle w:val="a6"/>
        <w:rFonts w:asciiTheme="minorEastAsia" w:eastAsiaTheme="minorEastAsia" w:hAnsiTheme="minorEastAsia" w:hint="eastAsia"/>
        <w:sz w:val="18"/>
        <w:szCs w:val="18"/>
      </w:rPr>
      <w:t>年（20</w:t>
    </w:r>
    <w:r>
      <w:rPr>
        <w:rStyle w:val="a6"/>
        <w:rFonts w:asciiTheme="minorEastAsia" w:eastAsiaTheme="minorEastAsia" w:hAnsiTheme="minorEastAsia" w:hint="eastAsia"/>
        <w:sz w:val="18"/>
        <w:szCs w:val="18"/>
      </w:rPr>
      <w:t>2</w:t>
    </w:r>
    <w:r w:rsidR="0028084D">
      <w:rPr>
        <w:rStyle w:val="a6"/>
        <w:rFonts w:asciiTheme="minorEastAsia" w:eastAsiaTheme="minorEastAsia" w:hAnsiTheme="minorEastAsia" w:hint="eastAsia"/>
        <w:sz w:val="18"/>
        <w:szCs w:val="18"/>
      </w:rPr>
      <w:t>5</w:t>
    </w:r>
    <w:r w:rsidRPr="00117AE5">
      <w:rPr>
        <w:rStyle w:val="a6"/>
        <w:rFonts w:asciiTheme="minorEastAsia" w:eastAsiaTheme="minorEastAsia" w:hAnsiTheme="minorEastAsia" w:hint="eastAsia"/>
        <w:sz w:val="18"/>
        <w:szCs w:val="18"/>
      </w:rPr>
      <w:t xml:space="preserve">年）12月1日　　　　</w:t>
    </w:r>
    <w:r w:rsidR="00177B76">
      <w:rPr>
        <w:rStyle w:val="a6"/>
        <w:rFonts w:asciiTheme="minorEastAsia" w:eastAsiaTheme="minorEastAsia" w:hAnsiTheme="minorEastAsia" w:hint="eastAsia"/>
        <w:sz w:val="18"/>
        <w:szCs w:val="18"/>
      </w:rPr>
      <w:t xml:space="preserve">　　</w:t>
    </w:r>
    <w:r w:rsidRPr="00117AE5">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000E3139">
      <w:rPr>
        <w:rStyle w:val="a6"/>
        <w:rFonts w:asciiTheme="minorEastAsia" w:eastAsiaTheme="minorEastAsia" w:hAnsiTheme="minorEastAsia" w:hint="eastAsia"/>
        <w:sz w:val="18"/>
        <w:szCs w:val="18"/>
      </w:rPr>
      <w:t xml:space="preserve">　</w:t>
    </w:r>
    <w:r w:rsidRPr="00117AE5">
      <w:rPr>
        <w:rStyle w:val="a6"/>
        <w:rFonts w:asciiTheme="minorEastAsia" w:eastAsiaTheme="minorEastAsia" w:hAnsiTheme="minorEastAsia" w:hint="eastAsia"/>
        <w:sz w:val="18"/>
        <w:szCs w:val="18"/>
      </w:rPr>
      <w:t xml:space="preserve">　　　　　第1</w:t>
    </w:r>
    <w:r w:rsidR="000E3139">
      <w:rPr>
        <w:rStyle w:val="a6"/>
        <w:rFonts w:asciiTheme="minorEastAsia" w:eastAsiaTheme="minorEastAsia" w:hAnsiTheme="minorEastAsia" w:hint="eastAsia"/>
        <w:sz w:val="18"/>
        <w:szCs w:val="18"/>
      </w:rPr>
      <w:t>6</w:t>
    </w:r>
    <w:r w:rsidR="0028084D">
      <w:rPr>
        <w:rStyle w:val="a6"/>
        <w:rFonts w:asciiTheme="minorEastAsia" w:eastAsiaTheme="minorEastAsia" w:hAnsiTheme="minorEastAsia" w:hint="eastAsia"/>
        <w:sz w:val="18"/>
        <w:szCs w:val="18"/>
      </w:rPr>
      <w:t>8</w:t>
    </w:r>
    <w:r w:rsidRPr="00117AE5">
      <w:rPr>
        <w:rStyle w:val="a6"/>
        <w:rFonts w:asciiTheme="minorEastAsia" w:eastAsiaTheme="minorEastAsia" w:hAnsiTheme="minorEastAsia" w:hint="eastAsia"/>
        <w:sz w:val="18"/>
        <w:szCs w:val="18"/>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0C5E"/>
    <w:multiLevelType w:val="hybridMultilevel"/>
    <w:tmpl w:val="6E063C26"/>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 w15:restartNumberingAfterBreak="0">
    <w:nsid w:val="068F44DB"/>
    <w:multiLevelType w:val="hybridMultilevel"/>
    <w:tmpl w:val="A7C01FC0"/>
    <w:lvl w:ilvl="0" w:tplc="04090001">
      <w:start w:val="1"/>
      <w:numFmt w:val="bullet"/>
      <w:lvlText w:val=""/>
      <w:lvlJc w:val="left"/>
      <w:pPr>
        <w:ind w:left="874" w:hanging="440"/>
      </w:pPr>
      <w:rPr>
        <w:rFonts w:ascii="Wingdings" w:hAnsi="Wingdings" w:hint="default"/>
      </w:rPr>
    </w:lvl>
    <w:lvl w:ilvl="1" w:tplc="0409000B" w:tentative="1">
      <w:start w:val="1"/>
      <w:numFmt w:val="bullet"/>
      <w:lvlText w:val=""/>
      <w:lvlJc w:val="left"/>
      <w:pPr>
        <w:ind w:left="1314" w:hanging="440"/>
      </w:pPr>
      <w:rPr>
        <w:rFonts w:ascii="Wingdings" w:hAnsi="Wingdings" w:hint="default"/>
      </w:rPr>
    </w:lvl>
    <w:lvl w:ilvl="2" w:tplc="0409000D" w:tentative="1">
      <w:start w:val="1"/>
      <w:numFmt w:val="bullet"/>
      <w:lvlText w:val=""/>
      <w:lvlJc w:val="left"/>
      <w:pPr>
        <w:ind w:left="1754" w:hanging="440"/>
      </w:pPr>
      <w:rPr>
        <w:rFonts w:ascii="Wingdings" w:hAnsi="Wingdings" w:hint="default"/>
      </w:rPr>
    </w:lvl>
    <w:lvl w:ilvl="3" w:tplc="04090001" w:tentative="1">
      <w:start w:val="1"/>
      <w:numFmt w:val="bullet"/>
      <w:lvlText w:val=""/>
      <w:lvlJc w:val="left"/>
      <w:pPr>
        <w:ind w:left="2194" w:hanging="440"/>
      </w:pPr>
      <w:rPr>
        <w:rFonts w:ascii="Wingdings" w:hAnsi="Wingdings" w:hint="default"/>
      </w:rPr>
    </w:lvl>
    <w:lvl w:ilvl="4" w:tplc="0409000B" w:tentative="1">
      <w:start w:val="1"/>
      <w:numFmt w:val="bullet"/>
      <w:lvlText w:val=""/>
      <w:lvlJc w:val="left"/>
      <w:pPr>
        <w:ind w:left="2634" w:hanging="440"/>
      </w:pPr>
      <w:rPr>
        <w:rFonts w:ascii="Wingdings" w:hAnsi="Wingdings" w:hint="default"/>
      </w:rPr>
    </w:lvl>
    <w:lvl w:ilvl="5" w:tplc="0409000D" w:tentative="1">
      <w:start w:val="1"/>
      <w:numFmt w:val="bullet"/>
      <w:lvlText w:val=""/>
      <w:lvlJc w:val="left"/>
      <w:pPr>
        <w:ind w:left="3074" w:hanging="440"/>
      </w:pPr>
      <w:rPr>
        <w:rFonts w:ascii="Wingdings" w:hAnsi="Wingdings" w:hint="default"/>
      </w:rPr>
    </w:lvl>
    <w:lvl w:ilvl="6" w:tplc="04090001" w:tentative="1">
      <w:start w:val="1"/>
      <w:numFmt w:val="bullet"/>
      <w:lvlText w:val=""/>
      <w:lvlJc w:val="left"/>
      <w:pPr>
        <w:ind w:left="3514" w:hanging="440"/>
      </w:pPr>
      <w:rPr>
        <w:rFonts w:ascii="Wingdings" w:hAnsi="Wingdings" w:hint="default"/>
      </w:rPr>
    </w:lvl>
    <w:lvl w:ilvl="7" w:tplc="0409000B" w:tentative="1">
      <w:start w:val="1"/>
      <w:numFmt w:val="bullet"/>
      <w:lvlText w:val=""/>
      <w:lvlJc w:val="left"/>
      <w:pPr>
        <w:ind w:left="3954" w:hanging="440"/>
      </w:pPr>
      <w:rPr>
        <w:rFonts w:ascii="Wingdings" w:hAnsi="Wingdings" w:hint="default"/>
      </w:rPr>
    </w:lvl>
    <w:lvl w:ilvl="8" w:tplc="0409000D" w:tentative="1">
      <w:start w:val="1"/>
      <w:numFmt w:val="bullet"/>
      <w:lvlText w:val=""/>
      <w:lvlJc w:val="left"/>
      <w:pPr>
        <w:ind w:left="4394" w:hanging="440"/>
      </w:pPr>
      <w:rPr>
        <w:rFonts w:ascii="Wingdings" w:hAnsi="Wingdings" w:hint="default"/>
      </w:rPr>
    </w:lvl>
  </w:abstractNum>
  <w:abstractNum w:abstractNumId="2" w15:restartNumberingAfterBreak="0">
    <w:nsid w:val="09326292"/>
    <w:multiLevelType w:val="hybridMultilevel"/>
    <w:tmpl w:val="9912D80A"/>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 w15:restartNumberingAfterBreak="0">
    <w:nsid w:val="0A947F6E"/>
    <w:multiLevelType w:val="hybridMultilevel"/>
    <w:tmpl w:val="00A2C978"/>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0251616"/>
    <w:multiLevelType w:val="hybridMultilevel"/>
    <w:tmpl w:val="227EC06C"/>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5" w15:restartNumberingAfterBreak="0">
    <w:nsid w:val="11907755"/>
    <w:multiLevelType w:val="hybridMultilevel"/>
    <w:tmpl w:val="A624626A"/>
    <w:lvl w:ilvl="0" w:tplc="0409000F">
      <w:start w:val="1"/>
      <w:numFmt w:val="decimal"/>
      <w:lvlText w:val="%1."/>
      <w:lvlJc w:val="left"/>
      <w:pPr>
        <w:ind w:left="657" w:hanging="440"/>
      </w:pPr>
    </w:lvl>
    <w:lvl w:ilvl="1" w:tplc="04090017" w:tentative="1">
      <w:start w:val="1"/>
      <w:numFmt w:val="aiueoFullWidth"/>
      <w:lvlText w:val="(%2)"/>
      <w:lvlJc w:val="left"/>
      <w:pPr>
        <w:ind w:left="1097" w:hanging="440"/>
      </w:pPr>
    </w:lvl>
    <w:lvl w:ilvl="2" w:tplc="04090011" w:tentative="1">
      <w:start w:val="1"/>
      <w:numFmt w:val="decimalEnclosedCircle"/>
      <w:lvlText w:val="%3"/>
      <w:lvlJc w:val="left"/>
      <w:pPr>
        <w:ind w:left="1537" w:hanging="440"/>
      </w:pPr>
    </w:lvl>
    <w:lvl w:ilvl="3" w:tplc="0409000F" w:tentative="1">
      <w:start w:val="1"/>
      <w:numFmt w:val="decimal"/>
      <w:lvlText w:val="%4."/>
      <w:lvlJc w:val="left"/>
      <w:pPr>
        <w:ind w:left="1977" w:hanging="440"/>
      </w:pPr>
    </w:lvl>
    <w:lvl w:ilvl="4" w:tplc="04090017" w:tentative="1">
      <w:start w:val="1"/>
      <w:numFmt w:val="aiueoFullWidth"/>
      <w:lvlText w:val="(%5)"/>
      <w:lvlJc w:val="left"/>
      <w:pPr>
        <w:ind w:left="2417" w:hanging="440"/>
      </w:pPr>
    </w:lvl>
    <w:lvl w:ilvl="5" w:tplc="04090011" w:tentative="1">
      <w:start w:val="1"/>
      <w:numFmt w:val="decimalEnclosedCircle"/>
      <w:lvlText w:val="%6"/>
      <w:lvlJc w:val="left"/>
      <w:pPr>
        <w:ind w:left="2857" w:hanging="440"/>
      </w:pPr>
    </w:lvl>
    <w:lvl w:ilvl="6" w:tplc="0409000F" w:tentative="1">
      <w:start w:val="1"/>
      <w:numFmt w:val="decimal"/>
      <w:lvlText w:val="%7."/>
      <w:lvlJc w:val="left"/>
      <w:pPr>
        <w:ind w:left="3297" w:hanging="440"/>
      </w:pPr>
    </w:lvl>
    <w:lvl w:ilvl="7" w:tplc="04090017" w:tentative="1">
      <w:start w:val="1"/>
      <w:numFmt w:val="aiueoFullWidth"/>
      <w:lvlText w:val="(%8)"/>
      <w:lvlJc w:val="left"/>
      <w:pPr>
        <w:ind w:left="3737" w:hanging="440"/>
      </w:pPr>
    </w:lvl>
    <w:lvl w:ilvl="8" w:tplc="04090011" w:tentative="1">
      <w:start w:val="1"/>
      <w:numFmt w:val="decimalEnclosedCircle"/>
      <w:lvlText w:val="%9"/>
      <w:lvlJc w:val="left"/>
      <w:pPr>
        <w:ind w:left="4177" w:hanging="440"/>
      </w:pPr>
    </w:lvl>
  </w:abstractNum>
  <w:abstractNum w:abstractNumId="6" w15:restartNumberingAfterBreak="0">
    <w:nsid w:val="153A01F6"/>
    <w:multiLevelType w:val="hybridMultilevel"/>
    <w:tmpl w:val="D190FEE0"/>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7" w15:restartNumberingAfterBreak="0">
    <w:nsid w:val="1900527C"/>
    <w:multiLevelType w:val="hybridMultilevel"/>
    <w:tmpl w:val="3D80DF4E"/>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8" w15:restartNumberingAfterBreak="0">
    <w:nsid w:val="1EB36B72"/>
    <w:multiLevelType w:val="hybridMultilevel"/>
    <w:tmpl w:val="AB322DA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0730221"/>
    <w:multiLevelType w:val="hybridMultilevel"/>
    <w:tmpl w:val="D5E2D0BA"/>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10" w15:restartNumberingAfterBreak="0">
    <w:nsid w:val="271F0FA5"/>
    <w:multiLevelType w:val="hybridMultilevel"/>
    <w:tmpl w:val="E5A47D5C"/>
    <w:lvl w:ilvl="0" w:tplc="04090001">
      <w:start w:val="1"/>
      <w:numFmt w:val="bullet"/>
      <w:lvlText w:val=""/>
      <w:lvlJc w:val="left"/>
      <w:pPr>
        <w:ind w:left="830" w:hanging="440"/>
      </w:pPr>
      <w:rPr>
        <w:rFonts w:ascii="Wingdings" w:hAnsi="Wingdings" w:hint="default"/>
      </w:rPr>
    </w:lvl>
    <w:lvl w:ilvl="1" w:tplc="0409000B" w:tentative="1">
      <w:start w:val="1"/>
      <w:numFmt w:val="bullet"/>
      <w:lvlText w:val=""/>
      <w:lvlJc w:val="left"/>
      <w:pPr>
        <w:ind w:left="1270" w:hanging="440"/>
      </w:pPr>
      <w:rPr>
        <w:rFonts w:ascii="Wingdings" w:hAnsi="Wingdings" w:hint="default"/>
      </w:rPr>
    </w:lvl>
    <w:lvl w:ilvl="2" w:tplc="0409000D" w:tentative="1">
      <w:start w:val="1"/>
      <w:numFmt w:val="bullet"/>
      <w:lvlText w:val=""/>
      <w:lvlJc w:val="left"/>
      <w:pPr>
        <w:ind w:left="1710" w:hanging="440"/>
      </w:pPr>
      <w:rPr>
        <w:rFonts w:ascii="Wingdings" w:hAnsi="Wingdings" w:hint="default"/>
      </w:rPr>
    </w:lvl>
    <w:lvl w:ilvl="3" w:tplc="04090001" w:tentative="1">
      <w:start w:val="1"/>
      <w:numFmt w:val="bullet"/>
      <w:lvlText w:val=""/>
      <w:lvlJc w:val="left"/>
      <w:pPr>
        <w:ind w:left="2150" w:hanging="440"/>
      </w:pPr>
      <w:rPr>
        <w:rFonts w:ascii="Wingdings" w:hAnsi="Wingdings" w:hint="default"/>
      </w:rPr>
    </w:lvl>
    <w:lvl w:ilvl="4" w:tplc="0409000B" w:tentative="1">
      <w:start w:val="1"/>
      <w:numFmt w:val="bullet"/>
      <w:lvlText w:val=""/>
      <w:lvlJc w:val="left"/>
      <w:pPr>
        <w:ind w:left="2590" w:hanging="440"/>
      </w:pPr>
      <w:rPr>
        <w:rFonts w:ascii="Wingdings" w:hAnsi="Wingdings" w:hint="default"/>
      </w:rPr>
    </w:lvl>
    <w:lvl w:ilvl="5" w:tplc="0409000D" w:tentative="1">
      <w:start w:val="1"/>
      <w:numFmt w:val="bullet"/>
      <w:lvlText w:val=""/>
      <w:lvlJc w:val="left"/>
      <w:pPr>
        <w:ind w:left="3030" w:hanging="440"/>
      </w:pPr>
      <w:rPr>
        <w:rFonts w:ascii="Wingdings" w:hAnsi="Wingdings" w:hint="default"/>
      </w:rPr>
    </w:lvl>
    <w:lvl w:ilvl="6" w:tplc="04090001" w:tentative="1">
      <w:start w:val="1"/>
      <w:numFmt w:val="bullet"/>
      <w:lvlText w:val=""/>
      <w:lvlJc w:val="left"/>
      <w:pPr>
        <w:ind w:left="3470" w:hanging="440"/>
      </w:pPr>
      <w:rPr>
        <w:rFonts w:ascii="Wingdings" w:hAnsi="Wingdings" w:hint="default"/>
      </w:rPr>
    </w:lvl>
    <w:lvl w:ilvl="7" w:tplc="0409000B" w:tentative="1">
      <w:start w:val="1"/>
      <w:numFmt w:val="bullet"/>
      <w:lvlText w:val=""/>
      <w:lvlJc w:val="left"/>
      <w:pPr>
        <w:ind w:left="3910" w:hanging="440"/>
      </w:pPr>
      <w:rPr>
        <w:rFonts w:ascii="Wingdings" w:hAnsi="Wingdings" w:hint="default"/>
      </w:rPr>
    </w:lvl>
    <w:lvl w:ilvl="8" w:tplc="0409000D" w:tentative="1">
      <w:start w:val="1"/>
      <w:numFmt w:val="bullet"/>
      <w:lvlText w:val=""/>
      <w:lvlJc w:val="left"/>
      <w:pPr>
        <w:ind w:left="4350" w:hanging="440"/>
      </w:pPr>
      <w:rPr>
        <w:rFonts w:ascii="Wingdings" w:hAnsi="Wingdings" w:hint="default"/>
      </w:rPr>
    </w:lvl>
  </w:abstractNum>
  <w:abstractNum w:abstractNumId="11" w15:restartNumberingAfterBreak="0">
    <w:nsid w:val="31F1326A"/>
    <w:multiLevelType w:val="hybridMultilevel"/>
    <w:tmpl w:val="866206E0"/>
    <w:lvl w:ilvl="0" w:tplc="04090001">
      <w:start w:val="1"/>
      <w:numFmt w:val="bullet"/>
      <w:lvlText w:val=""/>
      <w:lvlJc w:val="left"/>
      <w:pPr>
        <w:ind w:left="1085" w:hanging="440"/>
      </w:pPr>
      <w:rPr>
        <w:rFonts w:ascii="Wingdings" w:hAnsi="Wingdings" w:hint="default"/>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12" w15:restartNumberingAfterBreak="0">
    <w:nsid w:val="37AA3C40"/>
    <w:multiLevelType w:val="hybridMultilevel"/>
    <w:tmpl w:val="35BCFDD4"/>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3" w15:restartNumberingAfterBreak="0">
    <w:nsid w:val="3BE2192C"/>
    <w:multiLevelType w:val="hybridMultilevel"/>
    <w:tmpl w:val="B67C3498"/>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4" w15:restartNumberingAfterBreak="0">
    <w:nsid w:val="47C521A8"/>
    <w:multiLevelType w:val="hybridMultilevel"/>
    <w:tmpl w:val="BE881B5E"/>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5" w15:restartNumberingAfterBreak="0">
    <w:nsid w:val="48262A88"/>
    <w:multiLevelType w:val="hybridMultilevel"/>
    <w:tmpl w:val="98046F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6" w15:restartNumberingAfterBreak="0">
    <w:nsid w:val="49686C79"/>
    <w:multiLevelType w:val="hybridMultilevel"/>
    <w:tmpl w:val="7EC0ED24"/>
    <w:lvl w:ilvl="0" w:tplc="04090001">
      <w:start w:val="1"/>
      <w:numFmt w:val="bullet"/>
      <w:lvlText w:val=""/>
      <w:lvlJc w:val="left"/>
      <w:pPr>
        <w:ind w:left="617" w:hanging="440"/>
      </w:pPr>
      <w:rPr>
        <w:rFonts w:ascii="Wingdings" w:hAnsi="Wingdings" w:hint="default"/>
      </w:rPr>
    </w:lvl>
    <w:lvl w:ilvl="1" w:tplc="0409000B" w:tentative="1">
      <w:start w:val="1"/>
      <w:numFmt w:val="bullet"/>
      <w:lvlText w:val=""/>
      <w:lvlJc w:val="left"/>
      <w:pPr>
        <w:ind w:left="1057" w:hanging="440"/>
      </w:pPr>
      <w:rPr>
        <w:rFonts w:ascii="Wingdings" w:hAnsi="Wingdings" w:hint="default"/>
      </w:rPr>
    </w:lvl>
    <w:lvl w:ilvl="2" w:tplc="0409000D" w:tentative="1">
      <w:start w:val="1"/>
      <w:numFmt w:val="bullet"/>
      <w:lvlText w:val=""/>
      <w:lvlJc w:val="left"/>
      <w:pPr>
        <w:ind w:left="1497" w:hanging="440"/>
      </w:pPr>
      <w:rPr>
        <w:rFonts w:ascii="Wingdings" w:hAnsi="Wingdings" w:hint="default"/>
      </w:rPr>
    </w:lvl>
    <w:lvl w:ilvl="3" w:tplc="04090001" w:tentative="1">
      <w:start w:val="1"/>
      <w:numFmt w:val="bullet"/>
      <w:lvlText w:val=""/>
      <w:lvlJc w:val="left"/>
      <w:pPr>
        <w:ind w:left="1937" w:hanging="440"/>
      </w:pPr>
      <w:rPr>
        <w:rFonts w:ascii="Wingdings" w:hAnsi="Wingdings" w:hint="default"/>
      </w:rPr>
    </w:lvl>
    <w:lvl w:ilvl="4" w:tplc="0409000B" w:tentative="1">
      <w:start w:val="1"/>
      <w:numFmt w:val="bullet"/>
      <w:lvlText w:val=""/>
      <w:lvlJc w:val="left"/>
      <w:pPr>
        <w:ind w:left="2377" w:hanging="440"/>
      </w:pPr>
      <w:rPr>
        <w:rFonts w:ascii="Wingdings" w:hAnsi="Wingdings" w:hint="default"/>
      </w:rPr>
    </w:lvl>
    <w:lvl w:ilvl="5" w:tplc="0409000D" w:tentative="1">
      <w:start w:val="1"/>
      <w:numFmt w:val="bullet"/>
      <w:lvlText w:val=""/>
      <w:lvlJc w:val="left"/>
      <w:pPr>
        <w:ind w:left="2817" w:hanging="440"/>
      </w:pPr>
      <w:rPr>
        <w:rFonts w:ascii="Wingdings" w:hAnsi="Wingdings" w:hint="default"/>
      </w:rPr>
    </w:lvl>
    <w:lvl w:ilvl="6" w:tplc="04090001" w:tentative="1">
      <w:start w:val="1"/>
      <w:numFmt w:val="bullet"/>
      <w:lvlText w:val=""/>
      <w:lvlJc w:val="left"/>
      <w:pPr>
        <w:ind w:left="3257" w:hanging="440"/>
      </w:pPr>
      <w:rPr>
        <w:rFonts w:ascii="Wingdings" w:hAnsi="Wingdings" w:hint="default"/>
      </w:rPr>
    </w:lvl>
    <w:lvl w:ilvl="7" w:tplc="0409000B" w:tentative="1">
      <w:start w:val="1"/>
      <w:numFmt w:val="bullet"/>
      <w:lvlText w:val=""/>
      <w:lvlJc w:val="left"/>
      <w:pPr>
        <w:ind w:left="3697" w:hanging="440"/>
      </w:pPr>
      <w:rPr>
        <w:rFonts w:ascii="Wingdings" w:hAnsi="Wingdings" w:hint="default"/>
      </w:rPr>
    </w:lvl>
    <w:lvl w:ilvl="8" w:tplc="0409000D" w:tentative="1">
      <w:start w:val="1"/>
      <w:numFmt w:val="bullet"/>
      <w:lvlText w:val=""/>
      <w:lvlJc w:val="left"/>
      <w:pPr>
        <w:ind w:left="4137" w:hanging="440"/>
      </w:pPr>
      <w:rPr>
        <w:rFonts w:ascii="Wingdings" w:hAnsi="Wingdings" w:hint="default"/>
      </w:rPr>
    </w:lvl>
  </w:abstractNum>
  <w:abstractNum w:abstractNumId="17" w15:restartNumberingAfterBreak="0">
    <w:nsid w:val="583C391B"/>
    <w:multiLevelType w:val="hybridMultilevel"/>
    <w:tmpl w:val="DDF0FE18"/>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18" w15:restartNumberingAfterBreak="0">
    <w:nsid w:val="588237D6"/>
    <w:multiLevelType w:val="hybridMultilevel"/>
    <w:tmpl w:val="7AC6960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9" w15:restartNumberingAfterBreak="0">
    <w:nsid w:val="58C42A79"/>
    <w:multiLevelType w:val="hybridMultilevel"/>
    <w:tmpl w:val="46DE44C2"/>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0" w15:restartNumberingAfterBreak="0">
    <w:nsid w:val="6B8B11ED"/>
    <w:multiLevelType w:val="hybridMultilevel"/>
    <w:tmpl w:val="AD2E465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1" w15:restartNumberingAfterBreak="0">
    <w:nsid w:val="6FF438D8"/>
    <w:multiLevelType w:val="hybridMultilevel"/>
    <w:tmpl w:val="E252F3CC"/>
    <w:lvl w:ilvl="0" w:tplc="04090001">
      <w:start w:val="1"/>
      <w:numFmt w:val="bullet"/>
      <w:lvlText w:val=""/>
      <w:lvlJc w:val="left"/>
      <w:pPr>
        <w:ind w:left="678" w:hanging="440"/>
      </w:pPr>
      <w:rPr>
        <w:rFonts w:ascii="Wingdings" w:hAnsi="Wingdings" w:hint="default"/>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22" w15:restartNumberingAfterBreak="0">
    <w:nsid w:val="78D250C2"/>
    <w:multiLevelType w:val="hybridMultilevel"/>
    <w:tmpl w:val="D4CE71E6"/>
    <w:lvl w:ilvl="0" w:tplc="04090001">
      <w:start w:val="1"/>
      <w:numFmt w:val="bullet"/>
      <w:lvlText w:val=""/>
      <w:lvlJc w:val="left"/>
      <w:pPr>
        <w:ind w:left="1085" w:hanging="440"/>
      </w:pPr>
      <w:rPr>
        <w:rFonts w:ascii="Wingdings" w:hAnsi="Wingdings" w:hint="default"/>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23" w15:restartNumberingAfterBreak="0">
    <w:nsid w:val="78FE7FB3"/>
    <w:multiLevelType w:val="hybridMultilevel"/>
    <w:tmpl w:val="AEFEC6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C0C2A90"/>
    <w:multiLevelType w:val="hybridMultilevel"/>
    <w:tmpl w:val="022CA1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num w:numId="1" w16cid:durableId="1844783953">
    <w:abstractNumId w:val="20"/>
  </w:num>
  <w:num w:numId="2" w16cid:durableId="186724275">
    <w:abstractNumId w:val="4"/>
  </w:num>
  <w:num w:numId="3" w16cid:durableId="682979280">
    <w:abstractNumId w:val="13"/>
  </w:num>
  <w:num w:numId="4" w16cid:durableId="668599582">
    <w:abstractNumId w:val="22"/>
  </w:num>
  <w:num w:numId="5" w16cid:durableId="1722165755">
    <w:abstractNumId w:val="11"/>
  </w:num>
  <w:num w:numId="6" w16cid:durableId="543252165">
    <w:abstractNumId w:val="23"/>
  </w:num>
  <w:num w:numId="7" w16cid:durableId="1082531167">
    <w:abstractNumId w:val="21"/>
  </w:num>
  <w:num w:numId="8" w16cid:durableId="20403499">
    <w:abstractNumId w:val="9"/>
  </w:num>
  <w:num w:numId="9" w16cid:durableId="750201930">
    <w:abstractNumId w:val="17"/>
  </w:num>
  <w:num w:numId="10" w16cid:durableId="1847401084">
    <w:abstractNumId w:val="14"/>
  </w:num>
  <w:num w:numId="11" w16cid:durableId="509029668">
    <w:abstractNumId w:val="2"/>
  </w:num>
  <w:num w:numId="12" w16cid:durableId="1605108140">
    <w:abstractNumId w:val="16"/>
  </w:num>
  <w:num w:numId="13" w16cid:durableId="773286482">
    <w:abstractNumId w:val="8"/>
  </w:num>
  <w:num w:numId="14" w16cid:durableId="676468078">
    <w:abstractNumId w:val="18"/>
  </w:num>
  <w:num w:numId="15" w16cid:durableId="1379353645">
    <w:abstractNumId w:val="15"/>
  </w:num>
  <w:num w:numId="16" w16cid:durableId="1681618323">
    <w:abstractNumId w:val="19"/>
  </w:num>
  <w:num w:numId="17" w16cid:durableId="1581603488">
    <w:abstractNumId w:val="24"/>
  </w:num>
  <w:num w:numId="18" w16cid:durableId="1495947456">
    <w:abstractNumId w:val="7"/>
  </w:num>
  <w:num w:numId="19" w16cid:durableId="905801299">
    <w:abstractNumId w:val="10"/>
  </w:num>
  <w:num w:numId="20" w16cid:durableId="1918324240">
    <w:abstractNumId w:val="1"/>
  </w:num>
  <w:num w:numId="21" w16cid:durableId="1285115685">
    <w:abstractNumId w:val="6"/>
  </w:num>
  <w:num w:numId="22" w16cid:durableId="972520961">
    <w:abstractNumId w:val="12"/>
  </w:num>
  <w:num w:numId="23" w16cid:durableId="1905217384">
    <w:abstractNumId w:val="5"/>
  </w:num>
  <w:num w:numId="24" w16cid:durableId="1781997015">
    <w:abstractNumId w:val="0"/>
  </w:num>
  <w:num w:numId="25" w16cid:durableId="727848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mirrorMargin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217"/>
  <w:drawingGridVerticalSpacing w:val="309"/>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1B"/>
    <w:rsid w:val="0000084E"/>
    <w:rsid w:val="00000E94"/>
    <w:rsid w:val="0000685D"/>
    <w:rsid w:val="00006E58"/>
    <w:rsid w:val="00007793"/>
    <w:rsid w:val="000078AC"/>
    <w:rsid w:val="000107A2"/>
    <w:rsid w:val="0001268B"/>
    <w:rsid w:val="00015B67"/>
    <w:rsid w:val="00016728"/>
    <w:rsid w:val="00016D44"/>
    <w:rsid w:val="0001745E"/>
    <w:rsid w:val="0002487F"/>
    <w:rsid w:val="00025E64"/>
    <w:rsid w:val="00031458"/>
    <w:rsid w:val="000326DA"/>
    <w:rsid w:val="000331A8"/>
    <w:rsid w:val="0003419D"/>
    <w:rsid w:val="00035FFD"/>
    <w:rsid w:val="00036A46"/>
    <w:rsid w:val="00041608"/>
    <w:rsid w:val="0004344C"/>
    <w:rsid w:val="00044A70"/>
    <w:rsid w:val="0004528D"/>
    <w:rsid w:val="000466DB"/>
    <w:rsid w:val="00047A26"/>
    <w:rsid w:val="00047BD5"/>
    <w:rsid w:val="000503DE"/>
    <w:rsid w:val="00052CA3"/>
    <w:rsid w:val="00055E7E"/>
    <w:rsid w:val="0005699F"/>
    <w:rsid w:val="000600A2"/>
    <w:rsid w:val="00060703"/>
    <w:rsid w:val="000615CC"/>
    <w:rsid w:val="00061647"/>
    <w:rsid w:val="000631C5"/>
    <w:rsid w:val="00063BE2"/>
    <w:rsid w:val="0006402B"/>
    <w:rsid w:val="00064E4F"/>
    <w:rsid w:val="00067273"/>
    <w:rsid w:val="000731E6"/>
    <w:rsid w:val="00073DA3"/>
    <w:rsid w:val="00073DE5"/>
    <w:rsid w:val="000743EA"/>
    <w:rsid w:val="000758DE"/>
    <w:rsid w:val="00075FAB"/>
    <w:rsid w:val="000761E1"/>
    <w:rsid w:val="00076E71"/>
    <w:rsid w:val="00080261"/>
    <w:rsid w:val="00082DA4"/>
    <w:rsid w:val="00085948"/>
    <w:rsid w:val="00090599"/>
    <w:rsid w:val="00091B62"/>
    <w:rsid w:val="000948AD"/>
    <w:rsid w:val="00095915"/>
    <w:rsid w:val="000A126E"/>
    <w:rsid w:val="000A1B75"/>
    <w:rsid w:val="000A249C"/>
    <w:rsid w:val="000A4C92"/>
    <w:rsid w:val="000B093B"/>
    <w:rsid w:val="000B0CAE"/>
    <w:rsid w:val="000B0FA6"/>
    <w:rsid w:val="000B30D5"/>
    <w:rsid w:val="000B7691"/>
    <w:rsid w:val="000B7995"/>
    <w:rsid w:val="000B7C77"/>
    <w:rsid w:val="000C6DAD"/>
    <w:rsid w:val="000D27B5"/>
    <w:rsid w:val="000D2836"/>
    <w:rsid w:val="000D2980"/>
    <w:rsid w:val="000D2C32"/>
    <w:rsid w:val="000D6820"/>
    <w:rsid w:val="000E001F"/>
    <w:rsid w:val="000E12F9"/>
    <w:rsid w:val="000E1D2D"/>
    <w:rsid w:val="000E1F3B"/>
    <w:rsid w:val="000E3139"/>
    <w:rsid w:val="000E4FE6"/>
    <w:rsid w:val="000E5F10"/>
    <w:rsid w:val="000E5F41"/>
    <w:rsid w:val="000F3B63"/>
    <w:rsid w:val="000F4EFD"/>
    <w:rsid w:val="000F66B8"/>
    <w:rsid w:val="000F6FB7"/>
    <w:rsid w:val="00100BF1"/>
    <w:rsid w:val="00101E5B"/>
    <w:rsid w:val="00103099"/>
    <w:rsid w:val="0010457C"/>
    <w:rsid w:val="00106D97"/>
    <w:rsid w:val="00106FDF"/>
    <w:rsid w:val="00110AC5"/>
    <w:rsid w:val="00114A02"/>
    <w:rsid w:val="00115142"/>
    <w:rsid w:val="001151CE"/>
    <w:rsid w:val="00117A2B"/>
    <w:rsid w:val="00117AE5"/>
    <w:rsid w:val="00123F80"/>
    <w:rsid w:val="001277E3"/>
    <w:rsid w:val="00127F53"/>
    <w:rsid w:val="00131918"/>
    <w:rsid w:val="001362C3"/>
    <w:rsid w:val="00136370"/>
    <w:rsid w:val="00136401"/>
    <w:rsid w:val="00141B24"/>
    <w:rsid w:val="00141FA4"/>
    <w:rsid w:val="00143982"/>
    <w:rsid w:val="00144308"/>
    <w:rsid w:val="00145F0D"/>
    <w:rsid w:val="0014647F"/>
    <w:rsid w:val="00146FD5"/>
    <w:rsid w:val="00150A30"/>
    <w:rsid w:val="001512B0"/>
    <w:rsid w:val="00154783"/>
    <w:rsid w:val="00156622"/>
    <w:rsid w:val="00161BB6"/>
    <w:rsid w:val="0016233D"/>
    <w:rsid w:val="00162F03"/>
    <w:rsid w:val="001633BB"/>
    <w:rsid w:val="00164C6E"/>
    <w:rsid w:val="0016688C"/>
    <w:rsid w:val="00166E87"/>
    <w:rsid w:val="00170376"/>
    <w:rsid w:val="00170EB4"/>
    <w:rsid w:val="00171C54"/>
    <w:rsid w:val="00171F4D"/>
    <w:rsid w:val="00172BEF"/>
    <w:rsid w:val="0017366B"/>
    <w:rsid w:val="00174823"/>
    <w:rsid w:val="00175211"/>
    <w:rsid w:val="00176973"/>
    <w:rsid w:val="00177B76"/>
    <w:rsid w:val="00177F38"/>
    <w:rsid w:val="00180BE7"/>
    <w:rsid w:val="00182104"/>
    <w:rsid w:val="00182D58"/>
    <w:rsid w:val="00183C04"/>
    <w:rsid w:val="00183D63"/>
    <w:rsid w:val="00184985"/>
    <w:rsid w:val="00184B27"/>
    <w:rsid w:val="00184E46"/>
    <w:rsid w:val="00185699"/>
    <w:rsid w:val="0018638D"/>
    <w:rsid w:val="001932A7"/>
    <w:rsid w:val="00193E37"/>
    <w:rsid w:val="00193FFE"/>
    <w:rsid w:val="00194026"/>
    <w:rsid w:val="001958FD"/>
    <w:rsid w:val="001964E3"/>
    <w:rsid w:val="00196E24"/>
    <w:rsid w:val="001972B6"/>
    <w:rsid w:val="001A1BD5"/>
    <w:rsid w:val="001A1E27"/>
    <w:rsid w:val="001A4D28"/>
    <w:rsid w:val="001A56AD"/>
    <w:rsid w:val="001A57C1"/>
    <w:rsid w:val="001A5AC7"/>
    <w:rsid w:val="001A6289"/>
    <w:rsid w:val="001A7A98"/>
    <w:rsid w:val="001B06D1"/>
    <w:rsid w:val="001B0EEE"/>
    <w:rsid w:val="001B2312"/>
    <w:rsid w:val="001B3427"/>
    <w:rsid w:val="001B3DBA"/>
    <w:rsid w:val="001B4D77"/>
    <w:rsid w:val="001B57A1"/>
    <w:rsid w:val="001B5FB5"/>
    <w:rsid w:val="001B6302"/>
    <w:rsid w:val="001C1B0B"/>
    <w:rsid w:val="001C209F"/>
    <w:rsid w:val="001C26ED"/>
    <w:rsid w:val="001C36E0"/>
    <w:rsid w:val="001C429E"/>
    <w:rsid w:val="001C4B0E"/>
    <w:rsid w:val="001C680B"/>
    <w:rsid w:val="001D71CB"/>
    <w:rsid w:val="001D7557"/>
    <w:rsid w:val="001D7CF9"/>
    <w:rsid w:val="001E366B"/>
    <w:rsid w:val="001E3C1F"/>
    <w:rsid w:val="001E5B26"/>
    <w:rsid w:val="001E7D27"/>
    <w:rsid w:val="001F2654"/>
    <w:rsid w:val="001F347D"/>
    <w:rsid w:val="001F48DF"/>
    <w:rsid w:val="001F4EE0"/>
    <w:rsid w:val="001F5A8B"/>
    <w:rsid w:val="001F71BC"/>
    <w:rsid w:val="002002D9"/>
    <w:rsid w:val="00200ED7"/>
    <w:rsid w:val="00204397"/>
    <w:rsid w:val="00207750"/>
    <w:rsid w:val="002120B4"/>
    <w:rsid w:val="002120E3"/>
    <w:rsid w:val="002179DD"/>
    <w:rsid w:val="002201FF"/>
    <w:rsid w:val="00220497"/>
    <w:rsid w:val="00221E92"/>
    <w:rsid w:val="002229ED"/>
    <w:rsid w:val="002237F4"/>
    <w:rsid w:val="00241B97"/>
    <w:rsid w:val="00241CF5"/>
    <w:rsid w:val="00251975"/>
    <w:rsid w:val="00253543"/>
    <w:rsid w:val="00257411"/>
    <w:rsid w:val="00260560"/>
    <w:rsid w:val="00261D9F"/>
    <w:rsid w:val="002634AC"/>
    <w:rsid w:val="00264633"/>
    <w:rsid w:val="002656D6"/>
    <w:rsid w:val="00265F25"/>
    <w:rsid w:val="0026624F"/>
    <w:rsid w:val="002709AF"/>
    <w:rsid w:val="00271107"/>
    <w:rsid w:val="002733A7"/>
    <w:rsid w:val="00276848"/>
    <w:rsid w:val="002771B3"/>
    <w:rsid w:val="00277D3D"/>
    <w:rsid w:val="0028084D"/>
    <w:rsid w:val="00282507"/>
    <w:rsid w:val="00285A67"/>
    <w:rsid w:val="002921F7"/>
    <w:rsid w:val="002938D8"/>
    <w:rsid w:val="00293EDC"/>
    <w:rsid w:val="00295807"/>
    <w:rsid w:val="00296BE7"/>
    <w:rsid w:val="00297A52"/>
    <w:rsid w:val="002A0135"/>
    <w:rsid w:val="002A3507"/>
    <w:rsid w:val="002A426E"/>
    <w:rsid w:val="002B120B"/>
    <w:rsid w:val="002B1D25"/>
    <w:rsid w:val="002B29F3"/>
    <w:rsid w:val="002B30C3"/>
    <w:rsid w:val="002B389A"/>
    <w:rsid w:val="002B41A4"/>
    <w:rsid w:val="002B4F3A"/>
    <w:rsid w:val="002B6324"/>
    <w:rsid w:val="002B6E0D"/>
    <w:rsid w:val="002B7CA6"/>
    <w:rsid w:val="002C1D05"/>
    <w:rsid w:val="002C3000"/>
    <w:rsid w:val="002C584A"/>
    <w:rsid w:val="002D12D6"/>
    <w:rsid w:val="002D1CEF"/>
    <w:rsid w:val="002D3A35"/>
    <w:rsid w:val="002D47F3"/>
    <w:rsid w:val="002D513E"/>
    <w:rsid w:val="002D78B2"/>
    <w:rsid w:val="002E1692"/>
    <w:rsid w:val="002E4178"/>
    <w:rsid w:val="002E43EE"/>
    <w:rsid w:val="002E580C"/>
    <w:rsid w:val="002F0355"/>
    <w:rsid w:val="002F03FC"/>
    <w:rsid w:val="002F0B75"/>
    <w:rsid w:val="002F271E"/>
    <w:rsid w:val="002F294C"/>
    <w:rsid w:val="002F6C0A"/>
    <w:rsid w:val="00301D1B"/>
    <w:rsid w:val="00302EF9"/>
    <w:rsid w:val="00303C9B"/>
    <w:rsid w:val="00304501"/>
    <w:rsid w:val="003047FB"/>
    <w:rsid w:val="003049E2"/>
    <w:rsid w:val="003051D7"/>
    <w:rsid w:val="0030544C"/>
    <w:rsid w:val="003109B9"/>
    <w:rsid w:val="00311C86"/>
    <w:rsid w:val="00313E3B"/>
    <w:rsid w:val="00314E20"/>
    <w:rsid w:val="003159A7"/>
    <w:rsid w:val="00320961"/>
    <w:rsid w:val="00320CF9"/>
    <w:rsid w:val="003252BE"/>
    <w:rsid w:val="0032593F"/>
    <w:rsid w:val="00327C86"/>
    <w:rsid w:val="0033045C"/>
    <w:rsid w:val="00331610"/>
    <w:rsid w:val="00333281"/>
    <w:rsid w:val="00333D99"/>
    <w:rsid w:val="00334FD1"/>
    <w:rsid w:val="00336700"/>
    <w:rsid w:val="0033779C"/>
    <w:rsid w:val="00337BBE"/>
    <w:rsid w:val="003425A5"/>
    <w:rsid w:val="00345163"/>
    <w:rsid w:val="00346742"/>
    <w:rsid w:val="003468CD"/>
    <w:rsid w:val="00347769"/>
    <w:rsid w:val="003503DB"/>
    <w:rsid w:val="00351BAB"/>
    <w:rsid w:val="00353ED9"/>
    <w:rsid w:val="003709FB"/>
    <w:rsid w:val="00371EB8"/>
    <w:rsid w:val="0037374A"/>
    <w:rsid w:val="0037429A"/>
    <w:rsid w:val="003745E9"/>
    <w:rsid w:val="00375B68"/>
    <w:rsid w:val="003808E9"/>
    <w:rsid w:val="00380FE2"/>
    <w:rsid w:val="00382FC0"/>
    <w:rsid w:val="0038476E"/>
    <w:rsid w:val="003856B2"/>
    <w:rsid w:val="00386C06"/>
    <w:rsid w:val="00391E71"/>
    <w:rsid w:val="0039312F"/>
    <w:rsid w:val="003941ED"/>
    <w:rsid w:val="0039608B"/>
    <w:rsid w:val="003965A3"/>
    <w:rsid w:val="003A2BDD"/>
    <w:rsid w:val="003A7482"/>
    <w:rsid w:val="003B2676"/>
    <w:rsid w:val="003B2F93"/>
    <w:rsid w:val="003B3BE6"/>
    <w:rsid w:val="003B4945"/>
    <w:rsid w:val="003B4D5B"/>
    <w:rsid w:val="003B4F29"/>
    <w:rsid w:val="003B75D3"/>
    <w:rsid w:val="003C11BD"/>
    <w:rsid w:val="003C1390"/>
    <w:rsid w:val="003C1982"/>
    <w:rsid w:val="003C624E"/>
    <w:rsid w:val="003D0B26"/>
    <w:rsid w:val="003D281E"/>
    <w:rsid w:val="003E25A4"/>
    <w:rsid w:val="003E2C3F"/>
    <w:rsid w:val="003E372C"/>
    <w:rsid w:val="003E3D2E"/>
    <w:rsid w:val="003E5908"/>
    <w:rsid w:val="003E71C8"/>
    <w:rsid w:val="003F0AA8"/>
    <w:rsid w:val="003F0C38"/>
    <w:rsid w:val="003F217B"/>
    <w:rsid w:val="003F5AEE"/>
    <w:rsid w:val="003F6910"/>
    <w:rsid w:val="004021A7"/>
    <w:rsid w:val="00402512"/>
    <w:rsid w:val="00402B1D"/>
    <w:rsid w:val="00402BA5"/>
    <w:rsid w:val="0041099B"/>
    <w:rsid w:val="00413AA7"/>
    <w:rsid w:val="00415BE8"/>
    <w:rsid w:val="00416A19"/>
    <w:rsid w:val="00420130"/>
    <w:rsid w:val="00420BF8"/>
    <w:rsid w:val="00420D78"/>
    <w:rsid w:val="00421062"/>
    <w:rsid w:val="00421923"/>
    <w:rsid w:val="00422B06"/>
    <w:rsid w:val="00422EFB"/>
    <w:rsid w:val="00425505"/>
    <w:rsid w:val="00430FE5"/>
    <w:rsid w:val="004312F6"/>
    <w:rsid w:val="00431C55"/>
    <w:rsid w:val="004342F2"/>
    <w:rsid w:val="00436380"/>
    <w:rsid w:val="00436438"/>
    <w:rsid w:val="004403A5"/>
    <w:rsid w:val="00440444"/>
    <w:rsid w:val="00440B82"/>
    <w:rsid w:val="00444229"/>
    <w:rsid w:val="004447CF"/>
    <w:rsid w:val="00445495"/>
    <w:rsid w:val="00446F33"/>
    <w:rsid w:val="00453D9C"/>
    <w:rsid w:val="00454991"/>
    <w:rsid w:val="00462E82"/>
    <w:rsid w:val="00463212"/>
    <w:rsid w:val="00463819"/>
    <w:rsid w:val="00464A75"/>
    <w:rsid w:val="00464E66"/>
    <w:rsid w:val="00465791"/>
    <w:rsid w:val="00465B44"/>
    <w:rsid w:val="0046711A"/>
    <w:rsid w:val="0047012A"/>
    <w:rsid w:val="004710B8"/>
    <w:rsid w:val="004718F6"/>
    <w:rsid w:val="004733EA"/>
    <w:rsid w:val="004741AC"/>
    <w:rsid w:val="004834DD"/>
    <w:rsid w:val="00483AEE"/>
    <w:rsid w:val="00484381"/>
    <w:rsid w:val="00485273"/>
    <w:rsid w:val="0048641B"/>
    <w:rsid w:val="004873C9"/>
    <w:rsid w:val="00487A64"/>
    <w:rsid w:val="004916DF"/>
    <w:rsid w:val="00491A6B"/>
    <w:rsid w:val="00492D3E"/>
    <w:rsid w:val="0049514C"/>
    <w:rsid w:val="004977D5"/>
    <w:rsid w:val="00497A16"/>
    <w:rsid w:val="004A3FE4"/>
    <w:rsid w:val="004A5714"/>
    <w:rsid w:val="004A6C4F"/>
    <w:rsid w:val="004A7526"/>
    <w:rsid w:val="004A7BE1"/>
    <w:rsid w:val="004B0D77"/>
    <w:rsid w:val="004B1685"/>
    <w:rsid w:val="004B4E65"/>
    <w:rsid w:val="004B5B2F"/>
    <w:rsid w:val="004B5E0F"/>
    <w:rsid w:val="004C10A2"/>
    <w:rsid w:val="004C2DA6"/>
    <w:rsid w:val="004C2EBD"/>
    <w:rsid w:val="004C32E5"/>
    <w:rsid w:val="004C3D29"/>
    <w:rsid w:val="004C4864"/>
    <w:rsid w:val="004C4C71"/>
    <w:rsid w:val="004C5C68"/>
    <w:rsid w:val="004C7719"/>
    <w:rsid w:val="004D0E37"/>
    <w:rsid w:val="004D21DF"/>
    <w:rsid w:val="004D2305"/>
    <w:rsid w:val="004D39A3"/>
    <w:rsid w:val="004D4F35"/>
    <w:rsid w:val="004D5AB7"/>
    <w:rsid w:val="004D72D0"/>
    <w:rsid w:val="004D7A61"/>
    <w:rsid w:val="004D7CA6"/>
    <w:rsid w:val="004E0DC3"/>
    <w:rsid w:val="004E1F37"/>
    <w:rsid w:val="004E5798"/>
    <w:rsid w:val="004F4325"/>
    <w:rsid w:val="00502C3C"/>
    <w:rsid w:val="00506562"/>
    <w:rsid w:val="00507CA6"/>
    <w:rsid w:val="0051154A"/>
    <w:rsid w:val="005115E0"/>
    <w:rsid w:val="00511F0D"/>
    <w:rsid w:val="00511F44"/>
    <w:rsid w:val="00515565"/>
    <w:rsid w:val="005156F1"/>
    <w:rsid w:val="00515799"/>
    <w:rsid w:val="005160A9"/>
    <w:rsid w:val="00517C77"/>
    <w:rsid w:val="0052072B"/>
    <w:rsid w:val="0052395E"/>
    <w:rsid w:val="00525B39"/>
    <w:rsid w:val="00531092"/>
    <w:rsid w:val="00531CA3"/>
    <w:rsid w:val="00533274"/>
    <w:rsid w:val="005347CD"/>
    <w:rsid w:val="00535110"/>
    <w:rsid w:val="00543C1B"/>
    <w:rsid w:val="00543CA3"/>
    <w:rsid w:val="00543DD0"/>
    <w:rsid w:val="005450B1"/>
    <w:rsid w:val="00546DCC"/>
    <w:rsid w:val="005544AD"/>
    <w:rsid w:val="00555A85"/>
    <w:rsid w:val="00556F95"/>
    <w:rsid w:val="00557BA5"/>
    <w:rsid w:val="00561714"/>
    <w:rsid w:val="00562D5D"/>
    <w:rsid w:val="00563ACF"/>
    <w:rsid w:val="005649E1"/>
    <w:rsid w:val="005677A5"/>
    <w:rsid w:val="0057290F"/>
    <w:rsid w:val="005756C8"/>
    <w:rsid w:val="0058036E"/>
    <w:rsid w:val="00582ED8"/>
    <w:rsid w:val="00585BBF"/>
    <w:rsid w:val="00587806"/>
    <w:rsid w:val="0059305D"/>
    <w:rsid w:val="005934C4"/>
    <w:rsid w:val="005937A1"/>
    <w:rsid w:val="00594124"/>
    <w:rsid w:val="00595486"/>
    <w:rsid w:val="005A2006"/>
    <w:rsid w:val="005A2635"/>
    <w:rsid w:val="005A4EE5"/>
    <w:rsid w:val="005A5A7F"/>
    <w:rsid w:val="005B131F"/>
    <w:rsid w:val="005B4696"/>
    <w:rsid w:val="005B7706"/>
    <w:rsid w:val="005B7843"/>
    <w:rsid w:val="005C2A8D"/>
    <w:rsid w:val="005C5C9B"/>
    <w:rsid w:val="005D19F2"/>
    <w:rsid w:val="005D28E0"/>
    <w:rsid w:val="005D2DCD"/>
    <w:rsid w:val="005D3923"/>
    <w:rsid w:val="005E0590"/>
    <w:rsid w:val="005E0C67"/>
    <w:rsid w:val="005E20B6"/>
    <w:rsid w:val="005E5981"/>
    <w:rsid w:val="005E5D4C"/>
    <w:rsid w:val="005E6DFE"/>
    <w:rsid w:val="005E6ECE"/>
    <w:rsid w:val="005F0B5E"/>
    <w:rsid w:val="005F2463"/>
    <w:rsid w:val="005F268E"/>
    <w:rsid w:val="005F48B5"/>
    <w:rsid w:val="005F5F33"/>
    <w:rsid w:val="00601120"/>
    <w:rsid w:val="0060156D"/>
    <w:rsid w:val="00601C3F"/>
    <w:rsid w:val="00602766"/>
    <w:rsid w:val="0060430D"/>
    <w:rsid w:val="006046DD"/>
    <w:rsid w:val="00610DD2"/>
    <w:rsid w:val="00611441"/>
    <w:rsid w:val="00614529"/>
    <w:rsid w:val="00614E11"/>
    <w:rsid w:val="0062157E"/>
    <w:rsid w:val="0062574C"/>
    <w:rsid w:val="0063053F"/>
    <w:rsid w:val="00632D94"/>
    <w:rsid w:val="006343AC"/>
    <w:rsid w:val="00634763"/>
    <w:rsid w:val="00636A41"/>
    <w:rsid w:val="00636EE9"/>
    <w:rsid w:val="00641AF8"/>
    <w:rsid w:val="006427C4"/>
    <w:rsid w:val="00642A76"/>
    <w:rsid w:val="006440F0"/>
    <w:rsid w:val="0064642A"/>
    <w:rsid w:val="006467CB"/>
    <w:rsid w:val="00646D23"/>
    <w:rsid w:val="0064721B"/>
    <w:rsid w:val="00651E2E"/>
    <w:rsid w:val="00653C43"/>
    <w:rsid w:val="006545D4"/>
    <w:rsid w:val="00656A8E"/>
    <w:rsid w:val="006606B8"/>
    <w:rsid w:val="006617A7"/>
    <w:rsid w:val="00664062"/>
    <w:rsid w:val="00665266"/>
    <w:rsid w:val="0066614C"/>
    <w:rsid w:val="00671039"/>
    <w:rsid w:val="0067119E"/>
    <w:rsid w:val="00672D00"/>
    <w:rsid w:val="00673333"/>
    <w:rsid w:val="00673CD3"/>
    <w:rsid w:val="00674E11"/>
    <w:rsid w:val="00676418"/>
    <w:rsid w:val="00676C68"/>
    <w:rsid w:val="00677590"/>
    <w:rsid w:val="0067759C"/>
    <w:rsid w:val="0068240B"/>
    <w:rsid w:val="00685691"/>
    <w:rsid w:val="006914F6"/>
    <w:rsid w:val="006921C8"/>
    <w:rsid w:val="00694577"/>
    <w:rsid w:val="00695107"/>
    <w:rsid w:val="0069576A"/>
    <w:rsid w:val="00695CB4"/>
    <w:rsid w:val="006A4AFB"/>
    <w:rsid w:val="006A4E42"/>
    <w:rsid w:val="006A749F"/>
    <w:rsid w:val="006B18EE"/>
    <w:rsid w:val="006B359C"/>
    <w:rsid w:val="006B4683"/>
    <w:rsid w:val="006C03AD"/>
    <w:rsid w:val="006C5184"/>
    <w:rsid w:val="006C539D"/>
    <w:rsid w:val="006D2857"/>
    <w:rsid w:val="006D5365"/>
    <w:rsid w:val="006D5861"/>
    <w:rsid w:val="006D6260"/>
    <w:rsid w:val="006D6528"/>
    <w:rsid w:val="006E1528"/>
    <w:rsid w:val="006E1ECE"/>
    <w:rsid w:val="006E5257"/>
    <w:rsid w:val="006F031A"/>
    <w:rsid w:val="006F1704"/>
    <w:rsid w:val="006F2386"/>
    <w:rsid w:val="006F2D85"/>
    <w:rsid w:val="006F3626"/>
    <w:rsid w:val="006F5C09"/>
    <w:rsid w:val="006F62B5"/>
    <w:rsid w:val="006F67BB"/>
    <w:rsid w:val="007004F1"/>
    <w:rsid w:val="00701D49"/>
    <w:rsid w:val="00704669"/>
    <w:rsid w:val="0070499F"/>
    <w:rsid w:val="007054FE"/>
    <w:rsid w:val="00705856"/>
    <w:rsid w:val="0070697D"/>
    <w:rsid w:val="0071059F"/>
    <w:rsid w:val="00711389"/>
    <w:rsid w:val="0071577E"/>
    <w:rsid w:val="00715FA5"/>
    <w:rsid w:val="00723D34"/>
    <w:rsid w:val="00724510"/>
    <w:rsid w:val="007315EE"/>
    <w:rsid w:val="00733847"/>
    <w:rsid w:val="00734057"/>
    <w:rsid w:val="00735255"/>
    <w:rsid w:val="0073626D"/>
    <w:rsid w:val="00736501"/>
    <w:rsid w:val="00740A90"/>
    <w:rsid w:val="00740B22"/>
    <w:rsid w:val="00740C5F"/>
    <w:rsid w:val="0074510A"/>
    <w:rsid w:val="007500AA"/>
    <w:rsid w:val="00753FC5"/>
    <w:rsid w:val="00756EA8"/>
    <w:rsid w:val="00761150"/>
    <w:rsid w:val="0076150E"/>
    <w:rsid w:val="007618DC"/>
    <w:rsid w:val="00763B38"/>
    <w:rsid w:val="00763D3F"/>
    <w:rsid w:val="00767D34"/>
    <w:rsid w:val="00770C97"/>
    <w:rsid w:val="00772283"/>
    <w:rsid w:val="007734BB"/>
    <w:rsid w:val="00774790"/>
    <w:rsid w:val="00780BD3"/>
    <w:rsid w:val="00782745"/>
    <w:rsid w:val="007828C1"/>
    <w:rsid w:val="0078428A"/>
    <w:rsid w:val="00784F0A"/>
    <w:rsid w:val="00790076"/>
    <w:rsid w:val="00793EC8"/>
    <w:rsid w:val="007951CB"/>
    <w:rsid w:val="00795A83"/>
    <w:rsid w:val="007A034B"/>
    <w:rsid w:val="007A0F12"/>
    <w:rsid w:val="007A2809"/>
    <w:rsid w:val="007A366C"/>
    <w:rsid w:val="007A6168"/>
    <w:rsid w:val="007A6258"/>
    <w:rsid w:val="007A6422"/>
    <w:rsid w:val="007B162F"/>
    <w:rsid w:val="007C6A24"/>
    <w:rsid w:val="007C6C78"/>
    <w:rsid w:val="007C762C"/>
    <w:rsid w:val="007D0708"/>
    <w:rsid w:val="007D1082"/>
    <w:rsid w:val="007D347F"/>
    <w:rsid w:val="007D5006"/>
    <w:rsid w:val="007D56D2"/>
    <w:rsid w:val="007E0D29"/>
    <w:rsid w:val="007E1B6F"/>
    <w:rsid w:val="007E2024"/>
    <w:rsid w:val="007E7692"/>
    <w:rsid w:val="007E7C05"/>
    <w:rsid w:val="007F3A8D"/>
    <w:rsid w:val="007F3E81"/>
    <w:rsid w:val="007F53FE"/>
    <w:rsid w:val="008019D4"/>
    <w:rsid w:val="00802A6B"/>
    <w:rsid w:val="008059C1"/>
    <w:rsid w:val="008208F0"/>
    <w:rsid w:val="00827723"/>
    <w:rsid w:val="00831FF0"/>
    <w:rsid w:val="0083234A"/>
    <w:rsid w:val="00833650"/>
    <w:rsid w:val="008347EE"/>
    <w:rsid w:val="0084184A"/>
    <w:rsid w:val="0084700C"/>
    <w:rsid w:val="008477EC"/>
    <w:rsid w:val="00847960"/>
    <w:rsid w:val="00847DA4"/>
    <w:rsid w:val="00851E74"/>
    <w:rsid w:val="0085225D"/>
    <w:rsid w:val="00853242"/>
    <w:rsid w:val="0085489E"/>
    <w:rsid w:val="00854AA6"/>
    <w:rsid w:val="008578D3"/>
    <w:rsid w:val="00857F09"/>
    <w:rsid w:val="008602FB"/>
    <w:rsid w:val="00861659"/>
    <w:rsid w:val="00861C08"/>
    <w:rsid w:val="00862FFC"/>
    <w:rsid w:val="00867859"/>
    <w:rsid w:val="00870157"/>
    <w:rsid w:val="00870FB8"/>
    <w:rsid w:val="008710ED"/>
    <w:rsid w:val="008770DB"/>
    <w:rsid w:val="00882F24"/>
    <w:rsid w:val="008902FB"/>
    <w:rsid w:val="008908CB"/>
    <w:rsid w:val="00891877"/>
    <w:rsid w:val="008925D6"/>
    <w:rsid w:val="00892824"/>
    <w:rsid w:val="0089344C"/>
    <w:rsid w:val="00894C9D"/>
    <w:rsid w:val="00895B4A"/>
    <w:rsid w:val="008973B7"/>
    <w:rsid w:val="008A4B4A"/>
    <w:rsid w:val="008A69C4"/>
    <w:rsid w:val="008A6CD2"/>
    <w:rsid w:val="008A6D5C"/>
    <w:rsid w:val="008A7EF6"/>
    <w:rsid w:val="008B0FFB"/>
    <w:rsid w:val="008B1459"/>
    <w:rsid w:val="008B2307"/>
    <w:rsid w:val="008B4AAC"/>
    <w:rsid w:val="008B56F9"/>
    <w:rsid w:val="008B5E21"/>
    <w:rsid w:val="008B635D"/>
    <w:rsid w:val="008B6F51"/>
    <w:rsid w:val="008B7098"/>
    <w:rsid w:val="008C0F2D"/>
    <w:rsid w:val="008C1EB9"/>
    <w:rsid w:val="008C2717"/>
    <w:rsid w:val="008C2979"/>
    <w:rsid w:val="008D142A"/>
    <w:rsid w:val="008D1ABE"/>
    <w:rsid w:val="008D2E9B"/>
    <w:rsid w:val="008D4D3E"/>
    <w:rsid w:val="008D740C"/>
    <w:rsid w:val="008D79CF"/>
    <w:rsid w:val="008D7F9D"/>
    <w:rsid w:val="008E022F"/>
    <w:rsid w:val="008E1CA3"/>
    <w:rsid w:val="008E2992"/>
    <w:rsid w:val="008E4065"/>
    <w:rsid w:val="008E4245"/>
    <w:rsid w:val="008E4700"/>
    <w:rsid w:val="008E4B6F"/>
    <w:rsid w:val="008E5187"/>
    <w:rsid w:val="008E796E"/>
    <w:rsid w:val="008F0091"/>
    <w:rsid w:val="008F0A6A"/>
    <w:rsid w:val="008F0C03"/>
    <w:rsid w:val="008F1341"/>
    <w:rsid w:val="008F1BB0"/>
    <w:rsid w:val="008F2735"/>
    <w:rsid w:val="008F2C03"/>
    <w:rsid w:val="008F52AA"/>
    <w:rsid w:val="008F5F84"/>
    <w:rsid w:val="008F76A2"/>
    <w:rsid w:val="00900070"/>
    <w:rsid w:val="00901C7D"/>
    <w:rsid w:val="00904C63"/>
    <w:rsid w:val="0090778F"/>
    <w:rsid w:val="00907DC3"/>
    <w:rsid w:val="009102B9"/>
    <w:rsid w:val="009104B5"/>
    <w:rsid w:val="0091071D"/>
    <w:rsid w:val="00910EFC"/>
    <w:rsid w:val="009127B2"/>
    <w:rsid w:val="00912ABC"/>
    <w:rsid w:val="00913908"/>
    <w:rsid w:val="00914181"/>
    <w:rsid w:val="00916039"/>
    <w:rsid w:val="00917503"/>
    <w:rsid w:val="00920DC0"/>
    <w:rsid w:val="00920E46"/>
    <w:rsid w:val="009217F8"/>
    <w:rsid w:val="009231A9"/>
    <w:rsid w:val="00923EAA"/>
    <w:rsid w:val="00924CBB"/>
    <w:rsid w:val="00926285"/>
    <w:rsid w:val="009275DC"/>
    <w:rsid w:val="00934A3D"/>
    <w:rsid w:val="00934DB7"/>
    <w:rsid w:val="009375FD"/>
    <w:rsid w:val="00940BAC"/>
    <w:rsid w:val="00943568"/>
    <w:rsid w:val="0094396C"/>
    <w:rsid w:val="009454FA"/>
    <w:rsid w:val="00950142"/>
    <w:rsid w:val="00957472"/>
    <w:rsid w:val="00957AD1"/>
    <w:rsid w:val="00965159"/>
    <w:rsid w:val="00966AB9"/>
    <w:rsid w:val="00967D15"/>
    <w:rsid w:val="00971CDD"/>
    <w:rsid w:val="00981D78"/>
    <w:rsid w:val="009827BF"/>
    <w:rsid w:val="009828D5"/>
    <w:rsid w:val="00985325"/>
    <w:rsid w:val="0098618B"/>
    <w:rsid w:val="00986A41"/>
    <w:rsid w:val="00987D8A"/>
    <w:rsid w:val="00992E13"/>
    <w:rsid w:val="00993171"/>
    <w:rsid w:val="00996EB6"/>
    <w:rsid w:val="0099719C"/>
    <w:rsid w:val="00997C99"/>
    <w:rsid w:val="009A3CF7"/>
    <w:rsid w:val="009A7014"/>
    <w:rsid w:val="009B2DA9"/>
    <w:rsid w:val="009B4318"/>
    <w:rsid w:val="009B4F4D"/>
    <w:rsid w:val="009B745C"/>
    <w:rsid w:val="009B7FB3"/>
    <w:rsid w:val="009C05D2"/>
    <w:rsid w:val="009C0ACA"/>
    <w:rsid w:val="009C2024"/>
    <w:rsid w:val="009C222B"/>
    <w:rsid w:val="009C28A8"/>
    <w:rsid w:val="009C3187"/>
    <w:rsid w:val="009C752A"/>
    <w:rsid w:val="009C7C02"/>
    <w:rsid w:val="009D30F1"/>
    <w:rsid w:val="009D50E6"/>
    <w:rsid w:val="009D5C4A"/>
    <w:rsid w:val="009E243D"/>
    <w:rsid w:val="009E2729"/>
    <w:rsid w:val="009E318D"/>
    <w:rsid w:val="009E3D80"/>
    <w:rsid w:val="009E6A90"/>
    <w:rsid w:val="009E6B86"/>
    <w:rsid w:val="009F1406"/>
    <w:rsid w:val="009F4A5B"/>
    <w:rsid w:val="009F5151"/>
    <w:rsid w:val="009F6DFE"/>
    <w:rsid w:val="00A01A15"/>
    <w:rsid w:val="00A02F77"/>
    <w:rsid w:val="00A04B36"/>
    <w:rsid w:val="00A05196"/>
    <w:rsid w:val="00A05828"/>
    <w:rsid w:val="00A060DE"/>
    <w:rsid w:val="00A06575"/>
    <w:rsid w:val="00A119F6"/>
    <w:rsid w:val="00A12DF5"/>
    <w:rsid w:val="00A13698"/>
    <w:rsid w:val="00A14FF0"/>
    <w:rsid w:val="00A151BC"/>
    <w:rsid w:val="00A16CD0"/>
    <w:rsid w:val="00A17DA9"/>
    <w:rsid w:val="00A20080"/>
    <w:rsid w:val="00A2118E"/>
    <w:rsid w:val="00A24A7B"/>
    <w:rsid w:val="00A24E42"/>
    <w:rsid w:val="00A266EE"/>
    <w:rsid w:val="00A26A30"/>
    <w:rsid w:val="00A27DCE"/>
    <w:rsid w:val="00A32985"/>
    <w:rsid w:val="00A350A6"/>
    <w:rsid w:val="00A35B3E"/>
    <w:rsid w:val="00A40521"/>
    <w:rsid w:val="00A40A9D"/>
    <w:rsid w:val="00A41966"/>
    <w:rsid w:val="00A41DD2"/>
    <w:rsid w:val="00A43B82"/>
    <w:rsid w:val="00A43FEA"/>
    <w:rsid w:val="00A46895"/>
    <w:rsid w:val="00A46A16"/>
    <w:rsid w:val="00A47B0D"/>
    <w:rsid w:val="00A52050"/>
    <w:rsid w:val="00A5531F"/>
    <w:rsid w:val="00A554AC"/>
    <w:rsid w:val="00A56A7C"/>
    <w:rsid w:val="00A6165C"/>
    <w:rsid w:val="00A61BE5"/>
    <w:rsid w:val="00A62EA8"/>
    <w:rsid w:val="00A63115"/>
    <w:rsid w:val="00A64142"/>
    <w:rsid w:val="00A65803"/>
    <w:rsid w:val="00A66B87"/>
    <w:rsid w:val="00A735A2"/>
    <w:rsid w:val="00A75EF9"/>
    <w:rsid w:val="00A82265"/>
    <w:rsid w:val="00A82487"/>
    <w:rsid w:val="00A82888"/>
    <w:rsid w:val="00A83A4E"/>
    <w:rsid w:val="00A83D4D"/>
    <w:rsid w:val="00A83FF5"/>
    <w:rsid w:val="00A8556D"/>
    <w:rsid w:val="00A85F7F"/>
    <w:rsid w:val="00A86362"/>
    <w:rsid w:val="00A86E4B"/>
    <w:rsid w:val="00A87368"/>
    <w:rsid w:val="00A8785C"/>
    <w:rsid w:val="00A9171E"/>
    <w:rsid w:val="00A9519F"/>
    <w:rsid w:val="00AA053B"/>
    <w:rsid w:val="00AA64DB"/>
    <w:rsid w:val="00AA75B9"/>
    <w:rsid w:val="00AB0BDE"/>
    <w:rsid w:val="00AB33C9"/>
    <w:rsid w:val="00AB795C"/>
    <w:rsid w:val="00AC0AA2"/>
    <w:rsid w:val="00AC1790"/>
    <w:rsid w:val="00AC1AC0"/>
    <w:rsid w:val="00AC4420"/>
    <w:rsid w:val="00AC4AF1"/>
    <w:rsid w:val="00AC68A4"/>
    <w:rsid w:val="00AC79FD"/>
    <w:rsid w:val="00AC7B46"/>
    <w:rsid w:val="00AD34C6"/>
    <w:rsid w:val="00AD4A72"/>
    <w:rsid w:val="00AD5996"/>
    <w:rsid w:val="00AD6516"/>
    <w:rsid w:val="00AE0F89"/>
    <w:rsid w:val="00AE16B1"/>
    <w:rsid w:val="00AE5965"/>
    <w:rsid w:val="00AF0D31"/>
    <w:rsid w:val="00AF1935"/>
    <w:rsid w:val="00AF3A83"/>
    <w:rsid w:val="00AF5457"/>
    <w:rsid w:val="00AF689B"/>
    <w:rsid w:val="00AF73F8"/>
    <w:rsid w:val="00AF751C"/>
    <w:rsid w:val="00AF7D31"/>
    <w:rsid w:val="00B01340"/>
    <w:rsid w:val="00B01CFC"/>
    <w:rsid w:val="00B0437C"/>
    <w:rsid w:val="00B04411"/>
    <w:rsid w:val="00B066BE"/>
    <w:rsid w:val="00B1020D"/>
    <w:rsid w:val="00B12D86"/>
    <w:rsid w:val="00B13542"/>
    <w:rsid w:val="00B13BCF"/>
    <w:rsid w:val="00B15A5D"/>
    <w:rsid w:val="00B171BC"/>
    <w:rsid w:val="00B20438"/>
    <w:rsid w:val="00B21259"/>
    <w:rsid w:val="00B22209"/>
    <w:rsid w:val="00B242AF"/>
    <w:rsid w:val="00B252C3"/>
    <w:rsid w:val="00B26FF1"/>
    <w:rsid w:val="00B27666"/>
    <w:rsid w:val="00B37B5F"/>
    <w:rsid w:val="00B41E44"/>
    <w:rsid w:val="00B436D7"/>
    <w:rsid w:val="00B46E8B"/>
    <w:rsid w:val="00B503AB"/>
    <w:rsid w:val="00B512DC"/>
    <w:rsid w:val="00B52427"/>
    <w:rsid w:val="00B534EE"/>
    <w:rsid w:val="00B542A3"/>
    <w:rsid w:val="00B5452B"/>
    <w:rsid w:val="00B604E0"/>
    <w:rsid w:val="00B63AE5"/>
    <w:rsid w:val="00B672BE"/>
    <w:rsid w:val="00B67BEA"/>
    <w:rsid w:val="00B67E17"/>
    <w:rsid w:val="00B764C2"/>
    <w:rsid w:val="00B7673F"/>
    <w:rsid w:val="00B83010"/>
    <w:rsid w:val="00B83B79"/>
    <w:rsid w:val="00B844C5"/>
    <w:rsid w:val="00B852AD"/>
    <w:rsid w:val="00B92119"/>
    <w:rsid w:val="00B92E44"/>
    <w:rsid w:val="00B94CF2"/>
    <w:rsid w:val="00B96442"/>
    <w:rsid w:val="00B96F7A"/>
    <w:rsid w:val="00BA3BCB"/>
    <w:rsid w:val="00BA449F"/>
    <w:rsid w:val="00BA574C"/>
    <w:rsid w:val="00BB07BA"/>
    <w:rsid w:val="00BB57C9"/>
    <w:rsid w:val="00BB5AB5"/>
    <w:rsid w:val="00BB61F3"/>
    <w:rsid w:val="00BB6F2A"/>
    <w:rsid w:val="00BB7888"/>
    <w:rsid w:val="00BB7CCA"/>
    <w:rsid w:val="00BC00A8"/>
    <w:rsid w:val="00BC0B16"/>
    <w:rsid w:val="00BC35E9"/>
    <w:rsid w:val="00BC4554"/>
    <w:rsid w:val="00BC4569"/>
    <w:rsid w:val="00BC6590"/>
    <w:rsid w:val="00BC7143"/>
    <w:rsid w:val="00BD030F"/>
    <w:rsid w:val="00BD19E1"/>
    <w:rsid w:val="00BD749E"/>
    <w:rsid w:val="00BD7759"/>
    <w:rsid w:val="00BD7B49"/>
    <w:rsid w:val="00BD7E86"/>
    <w:rsid w:val="00BE1DB2"/>
    <w:rsid w:val="00BE6F15"/>
    <w:rsid w:val="00BF0CFF"/>
    <w:rsid w:val="00BF41E4"/>
    <w:rsid w:val="00BF6D1A"/>
    <w:rsid w:val="00C00526"/>
    <w:rsid w:val="00C01727"/>
    <w:rsid w:val="00C0216B"/>
    <w:rsid w:val="00C02666"/>
    <w:rsid w:val="00C05194"/>
    <w:rsid w:val="00C10F06"/>
    <w:rsid w:val="00C1134A"/>
    <w:rsid w:val="00C1193A"/>
    <w:rsid w:val="00C11C75"/>
    <w:rsid w:val="00C1582A"/>
    <w:rsid w:val="00C161E4"/>
    <w:rsid w:val="00C17EF0"/>
    <w:rsid w:val="00C22189"/>
    <w:rsid w:val="00C22400"/>
    <w:rsid w:val="00C2508F"/>
    <w:rsid w:val="00C2626F"/>
    <w:rsid w:val="00C30D43"/>
    <w:rsid w:val="00C318B7"/>
    <w:rsid w:val="00C32C69"/>
    <w:rsid w:val="00C3345F"/>
    <w:rsid w:val="00C33C99"/>
    <w:rsid w:val="00C37B39"/>
    <w:rsid w:val="00C41025"/>
    <w:rsid w:val="00C443BC"/>
    <w:rsid w:val="00C5058D"/>
    <w:rsid w:val="00C526DE"/>
    <w:rsid w:val="00C536CB"/>
    <w:rsid w:val="00C540C9"/>
    <w:rsid w:val="00C5485B"/>
    <w:rsid w:val="00C54EE7"/>
    <w:rsid w:val="00C551C3"/>
    <w:rsid w:val="00C56C26"/>
    <w:rsid w:val="00C56F31"/>
    <w:rsid w:val="00C57AA1"/>
    <w:rsid w:val="00C632B9"/>
    <w:rsid w:val="00C64E88"/>
    <w:rsid w:val="00C6760E"/>
    <w:rsid w:val="00C71376"/>
    <w:rsid w:val="00C7212F"/>
    <w:rsid w:val="00C7538C"/>
    <w:rsid w:val="00C81C4C"/>
    <w:rsid w:val="00C82616"/>
    <w:rsid w:val="00C82F50"/>
    <w:rsid w:val="00C8495D"/>
    <w:rsid w:val="00C85852"/>
    <w:rsid w:val="00C85CDE"/>
    <w:rsid w:val="00C90241"/>
    <w:rsid w:val="00C92728"/>
    <w:rsid w:val="00C9319E"/>
    <w:rsid w:val="00C944C9"/>
    <w:rsid w:val="00C946AF"/>
    <w:rsid w:val="00C97712"/>
    <w:rsid w:val="00C97D23"/>
    <w:rsid w:val="00CA04BA"/>
    <w:rsid w:val="00CA1E73"/>
    <w:rsid w:val="00CA4E3C"/>
    <w:rsid w:val="00CB1473"/>
    <w:rsid w:val="00CB1820"/>
    <w:rsid w:val="00CB18A5"/>
    <w:rsid w:val="00CB1B9C"/>
    <w:rsid w:val="00CB3797"/>
    <w:rsid w:val="00CB570F"/>
    <w:rsid w:val="00CB6887"/>
    <w:rsid w:val="00CC0798"/>
    <w:rsid w:val="00CC07D4"/>
    <w:rsid w:val="00CC0EFB"/>
    <w:rsid w:val="00CC16CA"/>
    <w:rsid w:val="00CC4AB9"/>
    <w:rsid w:val="00CC6502"/>
    <w:rsid w:val="00CC7E3C"/>
    <w:rsid w:val="00CD2DDE"/>
    <w:rsid w:val="00CD37FD"/>
    <w:rsid w:val="00CE28D1"/>
    <w:rsid w:val="00CE3C07"/>
    <w:rsid w:val="00CE4476"/>
    <w:rsid w:val="00CE514A"/>
    <w:rsid w:val="00CE5879"/>
    <w:rsid w:val="00CE59D1"/>
    <w:rsid w:val="00CE6099"/>
    <w:rsid w:val="00CE65CF"/>
    <w:rsid w:val="00CE6A29"/>
    <w:rsid w:val="00CE7360"/>
    <w:rsid w:val="00CE7466"/>
    <w:rsid w:val="00CF04E7"/>
    <w:rsid w:val="00CF1145"/>
    <w:rsid w:val="00CF13E9"/>
    <w:rsid w:val="00CF3566"/>
    <w:rsid w:val="00CF55D9"/>
    <w:rsid w:val="00D01CF5"/>
    <w:rsid w:val="00D02577"/>
    <w:rsid w:val="00D04500"/>
    <w:rsid w:val="00D04E7D"/>
    <w:rsid w:val="00D1052B"/>
    <w:rsid w:val="00D11DD0"/>
    <w:rsid w:val="00D120DC"/>
    <w:rsid w:val="00D12A94"/>
    <w:rsid w:val="00D1467F"/>
    <w:rsid w:val="00D16365"/>
    <w:rsid w:val="00D23551"/>
    <w:rsid w:val="00D27171"/>
    <w:rsid w:val="00D310D2"/>
    <w:rsid w:val="00D34640"/>
    <w:rsid w:val="00D354C8"/>
    <w:rsid w:val="00D36E3B"/>
    <w:rsid w:val="00D3706B"/>
    <w:rsid w:val="00D40028"/>
    <w:rsid w:val="00D40C2B"/>
    <w:rsid w:val="00D40EBE"/>
    <w:rsid w:val="00D40ED6"/>
    <w:rsid w:val="00D41D1B"/>
    <w:rsid w:val="00D51110"/>
    <w:rsid w:val="00D52250"/>
    <w:rsid w:val="00D531E5"/>
    <w:rsid w:val="00D54578"/>
    <w:rsid w:val="00D54B62"/>
    <w:rsid w:val="00D5630D"/>
    <w:rsid w:val="00D568CA"/>
    <w:rsid w:val="00D56EE5"/>
    <w:rsid w:val="00D577E2"/>
    <w:rsid w:val="00D57963"/>
    <w:rsid w:val="00D61974"/>
    <w:rsid w:val="00D626B8"/>
    <w:rsid w:val="00D64114"/>
    <w:rsid w:val="00D64783"/>
    <w:rsid w:val="00D70285"/>
    <w:rsid w:val="00D7054A"/>
    <w:rsid w:val="00D74EDA"/>
    <w:rsid w:val="00D76F43"/>
    <w:rsid w:val="00D816BF"/>
    <w:rsid w:val="00D81A34"/>
    <w:rsid w:val="00D87976"/>
    <w:rsid w:val="00D87D5E"/>
    <w:rsid w:val="00D90F7A"/>
    <w:rsid w:val="00D91A7A"/>
    <w:rsid w:val="00D93BC6"/>
    <w:rsid w:val="00D944A6"/>
    <w:rsid w:val="00D94B9D"/>
    <w:rsid w:val="00DA10A5"/>
    <w:rsid w:val="00DA1DD2"/>
    <w:rsid w:val="00DA2D8B"/>
    <w:rsid w:val="00DA33DA"/>
    <w:rsid w:val="00DA57BC"/>
    <w:rsid w:val="00DA5AC8"/>
    <w:rsid w:val="00DA5BFF"/>
    <w:rsid w:val="00DA7F3E"/>
    <w:rsid w:val="00DB03CB"/>
    <w:rsid w:val="00DB0739"/>
    <w:rsid w:val="00DB0EC0"/>
    <w:rsid w:val="00DB18B4"/>
    <w:rsid w:val="00DB1F16"/>
    <w:rsid w:val="00DB22BB"/>
    <w:rsid w:val="00DB3BCF"/>
    <w:rsid w:val="00DB493C"/>
    <w:rsid w:val="00DB4DC0"/>
    <w:rsid w:val="00DB4ECE"/>
    <w:rsid w:val="00DB5E6F"/>
    <w:rsid w:val="00DB7E4C"/>
    <w:rsid w:val="00DC090D"/>
    <w:rsid w:val="00DC201D"/>
    <w:rsid w:val="00DC22EB"/>
    <w:rsid w:val="00DC3401"/>
    <w:rsid w:val="00DC3673"/>
    <w:rsid w:val="00DC4DFC"/>
    <w:rsid w:val="00DC586E"/>
    <w:rsid w:val="00DC63F9"/>
    <w:rsid w:val="00DC684F"/>
    <w:rsid w:val="00DC7ACE"/>
    <w:rsid w:val="00DD2185"/>
    <w:rsid w:val="00DD3119"/>
    <w:rsid w:val="00DD4E07"/>
    <w:rsid w:val="00DD5DF6"/>
    <w:rsid w:val="00DD7134"/>
    <w:rsid w:val="00DE2D9A"/>
    <w:rsid w:val="00DF3F04"/>
    <w:rsid w:val="00DF496F"/>
    <w:rsid w:val="00DF7AC4"/>
    <w:rsid w:val="00E0227D"/>
    <w:rsid w:val="00E030A9"/>
    <w:rsid w:val="00E05904"/>
    <w:rsid w:val="00E116BE"/>
    <w:rsid w:val="00E11F34"/>
    <w:rsid w:val="00E12876"/>
    <w:rsid w:val="00E13297"/>
    <w:rsid w:val="00E13B0A"/>
    <w:rsid w:val="00E1549A"/>
    <w:rsid w:val="00E158F4"/>
    <w:rsid w:val="00E15AD0"/>
    <w:rsid w:val="00E17BD3"/>
    <w:rsid w:val="00E17EF7"/>
    <w:rsid w:val="00E2231F"/>
    <w:rsid w:val="00E247B1"/>
    <w:rsid w:val="00E25958"/>
    <w:rsid w:val="00E3195F"/>
    <w:rsid w:val="00E31AD8"/>
    <w:rsid w:val="00E31F0D"/>
    <w:rsid w:val="00E32A8B"/>
    <w:rsid w:val="00E34592"/>
    <w:rsid w:val="00E3515E"/>
    <w:rsid w:val="00E3756C"/>
    <w:rsid w:val="00E37AD8"/>
    <w:rsid w:val="00E42DDA"/>
    <w:rsid w:val="00E44F1E"/>
    <w:rsid w:val="00E45189"/>
    <w:rsid w:val="00E4614B"/>
    <w:rsid w:val="00E4769B"/>
    <w:rsid w:val="00E513ED"/>
    <w:rsid w:val="00E57352"/>
    <w:rsid w:val="00E6040A"/>
    <w:rsid w:val="00E60F47"/>
    <w:rsid w:val="00E66F83"/>
    <w:rsid w:val="00E66FF4"/>
    <w:rsid w:val="00E719CA"/>
    <w:rsid w:val="00E71BE2"/>
    <w:rsid w:val="00E72332"/>
    <w:rsid w:val="00E72FF5"/>
    <w:rsid w:val="00E745EC"/>
    <w:rsid w:val="00E74D1E"/>
    <w:rsid w:val="00E7530B"/>
    <w:rsid w:val="00E80104"/>
    <w:rsid w:val="00E80887"/>
    <w:rsid w:val="00E81894"/>
    <w:rsid w:val="00E82966"/>
    <w:rsid w:val="00E835B9"/>
    <w:rsid w:val="00E8431F"/>
    <w:rsid w:val="00E85C7F"/>
    <w:rsid w:val="00E86077"/>
    <w:rsid w:val="00E86343"/>
    <w:rsid w:val="00E8663F"/>
    <w:rsid w:val="00E8753F"/>
    <w:rsid w:val="00E879E3"/>
    <w:rsid w:val="00E97C33"/>
    <w:rsid w:val="00EA086A"/>
    <w:rsid w:val="00EA0DC0"/>
    <w:rsid w:val="00EA1D99"/>
    <w:rsid w:val="00EA24BF"/>
    <w:rsid w:val="00EA3469"/>
    <w:rsid w:val="00EA3650"/>
    <w:rsid w:val="00EA6BB1"/>
    <w:rsid w:val="00EA76F4"/>
    <w:rsid w:val="00EB02AB"/>
    <w:rsid w:val="00EB091E"/>
    <w:rsid w:val="00EB1D70"/>
    <w:rsid w:val="00EB2F60"/>
    <w:rsid w:val="00EB3032"/>
    <w:rsid w:val="00EB6BED"/>
    <w:rsid w:val="00EC3C65"/>
    <w:rsid w:val="00EC5743"/>
    <w:rsid w:val="00EC790D"/>
    <w:rsid w:val="00ED1AE7"/>
    <w:rsid w:val="00ED1F17"/>
    <w:rsid w:val="00ED48FA"/>
    <w:rsid w:val="00EE39A0"/>
    <w:rsid w:val="00EE588F"/>
    <w:rsid w:val="00EF08BA"/>
    <w:rsid w:val="00EF4650"/>
    <w:rsid w:val="00EF537F"/>
    <w:rsid w:val="00EF67EE"/>
    <w:rsid w:val="00EF75BB"/>
    <w:rsid w:val="00EF7B1B"/>
    <w:rsid w:val="00F03729"/>
    <w:rsid w:val="00F05302"/>
    <w:rsid w:val="00F05704"/>
    <w:rsid w:val="00F101B6"/>
    <w:rsid w:val="00F12E22"/>
    <w:rsid w:val="00F132BD"/>
    <w:rsid w:val="00F13DF4"/>
    <w:rsid w:val="00F149A8"/>
    <w:rsid w:val="00F151F8"/>
    <w:rsid w:val="00F16043"/>
    <w:rsid w:val="00F167B4"/>
    <w:rsid w:val="00F16989"/>
    <w:rsid w:val="00F20DC1"/>
    <w:rsid w:val="00F233A5"/>
    <w:rsid w:val="00F256F2"/>
    <w:rsid w:val="00F30A86"/>
    <w:rsid w:val="00F33D0B"/>
    <w:rsid w:val="00F34047"/>
    <w:rsid w:val="00F340DC"/>
    <w:rsid w:val="00F400C8"/>
    <w:rsid w:val="00F41608"/>
    <w:rsid w:val="00F430F5"/>
    <w:rsid w:val="00F458ED"/>
    <w:rsid w:val="00F45ABD"/>
    <w:rsid w:val="00F5108B"/>
    <w:rsid w:val="00F529B8"/>
    <w:rsid w:val="00F544DE"/>
    <w:rsid w:val="00F54AB7"/>
    <w:rsid w:val="00F55C77"/>
    <w:rsid w:val="00F568EF"/>
    <w:rsid w:val="00F56CA4"/>
    <w:rsid w:val="00F60C2A"/>
    <w:rsid w:val="00F612DE"/>
    <w:rsid w:val="00F6225F"/>
    <w:rsid w:val="00F626A4"/>
    <w:rsid w:val="00F629D8"/>
    <w:rsid w:val="00F62B9F"/>
    <w:rsid w:val="00F63D6A"/>
    <w:rsid w:val="00F6754E"/>
    <w:rsid w:val="00F715D9"/>
    <w:rsid w:val="00F74781"/>
    <w:rsid w:val="00F765F1"/>
    <w:rsid w:val="00F76B47"/>
    <w:rsid w:val="00F819EE"/>
    <w:rsid w:val="00F82108"/>
    <w:rsid w:val="00F840C6"/>
    <w:rsid w:val="00F84EAD"/>
    <w:rsid w:val="00F85908"/>
    <w:rsid w:val="00F85E6B"/>
    <w:rsid w:val="00F875F7"/>
    <w:rsid w:val="00F87FB5"/>
    <w:rsid w:val="00F901B8"/>
    <w:rsid w:val="00F92856"/>
    <w:rsid w:val="00F94805"/>
    <w:rsid w:val="00F94A2C"/>
    <w:rsid w:val="00F96A67"/>
    <w:rsid w:val="00FA4E99"/>
    <w:rsid w:val="00FA6F87"/>
    <w:rsid w:val="00FB605E"/>
    <w:rsid w:val="00FB61CE"/>
    <w:rsid w:val="00FC2A52"/>
    <w:rsid w:val="00FC696A"/>
    <w:rsid w:val="00FC738E"/>
    <w:rsid w:val="00FD3F3C"/>
    <w:rsid w:val="00FD4057"/>
    <w:rsid w:val="00FD551C"/>
    <w:rsid w:val="00FE0457"/>
    <w:rsid w:val="00FE0842"/>
    <w:rsid w:val="00FE1A3E"/>
    <w:rsid w:val="00FE2D72"/>
    <w:rsid w:val="00FF0C53"/>
    <w:rsid w:val="00FF3056"/>
    <w:rsid w:val="00FF4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790A1EA1"/>
  <w15:docId w15:val="{7F9211FF-90C6-4252-911A-E2E3B560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pPr>
      <w:adjustRightInd w:val="0"/>
      <w:jc w:val="left"/>
      <w:textAlignment w:val="baseline"/>
    </w:pPr>
    <w:rPr>
      <w:rFonts w:ascii="ＭＳ 明朝" w:hAnsi="MS Sans Serif"/>
      <w:spacing w:val="-3"/>
      <w:kern w:val="0"/>
      <w:sz w:val="21"/>
      <w:szCs w:val="20"/>
    </w:rPr>
  </w:style>
  <w:style w:type="paragraph" w:styleId="a8">
    <w:name w:val="Note Heading"/>
    <w:basedOn w:val="a"/>
    <w:next w:val="a"/>
    <w:pPr>
      <w:adjustRightInd w:val="0"/>
      <w:jc w:val="center"/>
      <w:textAlignment w:val="baseline"/>
    </w:pPr>
    <w:rPr>
      <w:rFonts w:ascii="MS Sans Serif" w:hAnsi="MS Sans Serif"/>
      <w:spacing w:val="-3"/>
      <w:kern w:val="0"/>
      <w:sz w:val="21"/>
      <w:szCs w:val="20"/>
    </w:rPr>
  </w:style>
  <w:style w:type="paragraph" w:styleId="a9">
    <w:name w:val="Plain Text"/>
    <w:basedOn w:val="a"/>
    <w:rPr>
      <w:rFonts w:ascii="ＭＳ 明朝" w:hAnsi="Courier New" w:cs="Courier New"/>
      <w:sz w:val="21"/>
      <w:szCs w:val="21"/>
    </w:rPr>
  </w:style>
  <w:style w:type="paragraph" w:styleId="aa">
    <w:name w:val="Closing"/>
    <w:basedOn w:val="a"/>
    <w:pPr>
      <w:jc w:val="right"/>
    </w:pPr>
    <w:rPr>
      <w:rFonts w:eastAsia="Mincho"/>
      <w:sz w:val="21"/>
      <w:szCs w:val="24"/>
    </w:rPr>
  </w:style>
  <w:style w:type="paragraph" w:styleId="ab">
    <w:name w:val="Balloon Text"/>
    <w:basedOn w:val="a"/>
    <w:semiHidden/>
    <w:rPr>
      <w:rFonts w:ascii="Arial" w:eastAsia="ＭＳ ゴシック" w:hAnsi="Arial"/>
      <w:sz w:val="18"/>
      <w:szCs w:val="18"/>
    </w:rPr>
  </w:style>
  <w:style w:type="paragraph" w:customStyle="1" w:styleId="ac">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d">
    <w:name w:val="Body Text"/>
    <w:basedOn w:val="a"/>
    <w:rPr>
      <w:rFonts w:ascii="Mincho" w:eastAsia="Mincho"/>
      <w:sz w:val="28"/>
      <w:szCs w:val="24"/>
    </w:rPr>
  </w:style>
  <w:style w:type="paragraph" w:styleId="ae">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f">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semiHidden/>
    <w:rsid w:val="008925D6"/>
    <w:pPr>
      <w:shd w:val="clear" w:color="auto" w:fill="000080"/>
    </w:pPr>
    <w:rPr>
      <w:rFonts w:ascii="Arial" w:eastAsia="ＭＳ ゴシック" w:hAnsi="Arial"/>
    </w:rPr>
  </w:style>
  <w:style w:type="paragraph" w:styleId="af1">
    <w:name w:val="List Paragraph"/>
    <w:basedOn w:val="a"/>
    <w:uiPriority w:val="34"/>
    <w:qFormat/>
    <w:rsid w:val="000E5F41"/>
    <w:pPr>
      <w:ind w:leftChars="400" w:left="840"/>
    </w:pPr>
  </w:style>
  <w:style w:type="character" w:customStyle="1" w:styleId="a4">
    <w:name w:val="ヘッダー (文字)"/>
    <w:basedOn w:val="a0"/>
    <w:link w:val="a3"/>
    <w:rsid w:val="00177B76"/>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08943">
      <w:bodyDiv w:val="1"/>
      <w:marLeft w:val="0"/>
      <w:marRight w:val="0"/>
      <w:marTop w:val="0"/>
      <w:marBottom w:val="0"/>
      <w:divBdr>
        <w:top w:val="none" w:sz="0" w:space="0" w:color="auto"/>
        <w:left w:val="none" w:sz="0" w:space="0" w:color="auto"/>
        <w:bottom w:val="none" w:sz="0" w:space="0" w:color="auto"/>
        <w:right w:val="none" w:sz="0" w:space="0" w:color="auto"/>
      </w:divBdr>
    </w:div>
    <w:div w:id="507058424">
      <w:bodyDiv w:val="1"/>
      <w:marLeft w:val="0"/>
      <w:marRight w:val="0"/>
      <w:marTop w:val="0"/>
      <w:marBottom w:val="0"/>
      <w:divBdr>
        <w:top w:val="none" w:sz="0" w:space="0" w:color="auto"/>
        <w:left w:val="none" w:sz="0" w:space="0" w:color="auto"/>
        <w:bottom w:val="none" w:sz="0" w:space="0" w:color="auto"/>
        <w:right w:val="none" w:sz="0" w:space="0" w:color="auto"/>
      </w:divBdr>
    </w:div>
    <w:div w:id="925580509">
      <w:bodyDiv w:val="1"/>
      <w:marLeft w:val="0"/>
      <w:marRight w:val="0"/>
      <w:marTop w:val="0"/>
      <w:marBottom w:val="0"/>
      <w:divBdr>
        <w:top w:val="none" w:sz="0" w:space="0" w:color="auto"/>
        <w:left w:val="none" w:sz="0" w:space="0" w:color="auto"/>
        <w:bottom w:val="none" w:sz="0" w:space="0" w:color="auto"/>
        <w:right w:val="none" w:sz="0" w:space="0" w:color="auto"/>
      </w:divBdr>
    </w:div>
    <w:div w:id="1087967995">
      <w:bodyDiv w:val="1"/>
      <w:marLeft w:val="0"/>
      <w:marRight w:val="0"/>
      <w:marTop w:val="0"/>
      <w:marBottom w:val="0"/>
      <w:divBdr>
        <w:top w:val="none" w:sz="0" w:space="0" w:color="auto"/>
        <w:left w:val="none" w:sz="0" w:space="0" w:color="auto"/>
        <w:bottom w:val="none" w:sz="0" w:space="0" w:color="auto"/>
        <w:right w:val="none" w:sz="0" w:space="0" w:color="auto"/>
      </w:divBdr>
    </w:div>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888027447">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hyperlink" Target="https://sakutto-sozai.com/3029/"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arielillust.blogspot.com/2020/07/blog-post_95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eader" Target="header3.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1822E-8035-4233-8364-AC4FC6AC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会報.dot</Template>
  <TotalTime>197</TotalTime>
  <Pages>4</Pages>
  <Words>2572</Words>
  <Characters>534</Characters>
  <Application>Microsoft Office Word</Application>
  <DocSecurity>0</DocSecurity>
  <Lines>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Yohsuke</dc:creator>
  <cp:lastModifiedBy>a80</cp:lastModifiedBy>
  <cp:revision>81</cp:revision>
  <cp:lastPrinted>2025-11-25T06:54:00Z</cp:lastPrinted>
  <dcterms:created xsi:type="dcterms:W3CDTF">2020-11-30T23:15:00Z</dcterms:created>
  <dcterms:modified xsi:type="dcterms:W3CDTF">2026-01-09T07:57:00Z</dcterms:modified>
</cp:coreProperties>
</file>