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B35A1" w14:textId="77777777" w:rsidR="00471663" w:rsidRPr="00471663" w:rsidRDefault="002C65F2" w:rsidP="002C65F2">
      <w:pPr>
        <w:rPr>
          <w:rFonts w:hAnsi="Times New Roman"/>
        </w:rPr>
      </w:pPr>
      <w:r>
        <w:rPr>
          <w:rFonts w:hAnsi="Times New Roman" w:hint="eastAsia"/>
        </w:rPr>
        <w:t>様式2号</w:t>
      </w:r>
    </w:p>
    <w:tbl>
      <w:tblPr>
        <w:tblW w:w="4690" w:type="dxa"/>
        <w:tblInd w:w="435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38"/>
        <w:gridCol w:w="938"/>
        <w:gridCol w:w="938"/>
        <w:gridCol w:w="938"/>
        <w:gridCol w:w="938"/>
      </w:tblGrid>
      <w:tr w:rsidR="00FD766C" w:rsidRPr="004A3666" w14:paraId="52D7EEBE" w14:textId="77777777" w:rsidTr="00FD766C">
        <w:trPr>
          <w:trHeight w:val="203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519525E6" w14:textId="77777777" w:rsidR="00FD766C" w:rsidRPr="004A3666" w:rsidRDefault="00FD766C" w:rsidP="004A3666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4A366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施設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BBC2C" w14:textId="77777777" w:rsidR="00FD766C" w:rsidRPr="004A3666" w:rsidRDefault="00FD766C" w:rsidP="004A3666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4A366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所長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26682A" w14:textId="7D163E02" w:rsidR="00FD766C" w:rsidRPr="004A3666" w:rsidRDefault="00FD766C" w:rsidP="004A3666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職員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ED919" w14:textId="42BB9A97" w:rsidR="00FD766C" w:rsidRPr="004A3666" w:rsidRDefault="00FD766C" w:rsidP="004A3666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4A366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職員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B6A40" w14:textId="77777777" w:rsidR="00FD766C" w:rsidRPr="004A3666" w:rsidRDefault="00FD766C" w:rsidP="004A3666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4A366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係</w:t>
            </w:r>
          </w:p>
        </w:tc>
      </w:tr>
      <w:tr w:rsidR="00FD766C" w:rsidRPr="004A3666" w14:paraId="4F43BCB9" w14:textId="77777777" w:rsidTr="00FD766C">
        <w:trPr>
          <w:trHeight w:val="876"/>
        </w:trPr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D287" w14:textId="77777777" w:rsidR="00FD766C" w:rsidRPr="004A3666" w:rsidRDefault="00FD766C" w:rsidP="004A3666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F6747" w14:textId="77777777" w:rsidR="00FD766C" w:rsidRPr="004A3666" w:rsidRDefault="00FD766C" w:rsidP="004A3666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4A366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B82F" w14:textId="77777777" w:rsidR="00FD766C" w:rsidRPr="004A3666" w:rsidRDefault="00FD766C" w:rsidP="004A3666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9C74A" w14:textId="0676D234" w:rsidR="00FD766C" w:rsidRPr="004A3666" w:rsidRDefault="00FD766C" w:rsidP="004A3666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4A366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F3A13" w14:textId="77777777" w:rsidR="00FD766C" w:rsidRPr="004A3666" w:rsidRDefault="00FD766C" w:rsidP="004A3666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4A366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3A8BDC8C" w14:textId="226BBD66" w:rsidR="000B4477" w:rsidRPr="00FC751E" w:rsidRDefault="000B4477" w:rsidP="00FC751E">
      <w:pPr>
        <w:jc w:val="left"/>
        <w:rPr>
          <w:rFonts w:hAnsi="Times New Roman"/>
          <w:spacing w:val="-1"/>
          <w:kern w:val="0"/>
          <w:sz w:val="24"/>
        </w:rPr>
      </w:pPr>
      <w:r w:rsidRPr="000B4477">
        <w:rPr>
          <w:rFonts w:hAnsi="Times New Roman" w:hint="eastAsia"/>
          <w:spacing w:val="79"/>
          <w:kern w:val="0"/>
          <w:sz w:val="24"/>
        </w:rPr>
        <w:t>和泊町研修センター</w:t>
      </w:r>
      <w:r>
        <w:rPr>
          <w:rFonts w:hAnsi="Times New Roman" w:hint="eastAsia"/>
          <w:spacing w:val="79"/>
          <w:kern w:val="0"/>
          <w:sz w:val="24"/>
        </w:rPr>
        <w:t>宿泊</w:t>
      </w:r>
      <w:r w:rsidRPr="000B4477">
        <w:rPr>
          <w:rFonts w:hAnsi="Times New Roman" w:hint="eastAsia"/>
          <w:spacing w:val="79"/>
          <w:kern w:val="0"/>
          <w:sz w:val="24"/>
        </w:rPr>
        <w:t>利用許可(変更)申請</w:t>
      </w:r>
      <w:r w:rsidRPr="000B4477">
        <w:rPr>
          <w:rFonts w:hAnsi="Times New Roman" w:hint="eastAsia"/>
          <w:spacing w:val="-1"/>
          <w:kern w:val="0"/>
          <w:sz w:val="24"/>
        </w:rPr>
        <w:t>書</w:t>
      </w:r>
    </w:p>
    <w:p w14:paraId="2298AEB8" w14:textId="11098E3F" w:rsidR="000B4477" w:rsidRDefault="00D5675E" w:rsidP="000B4477">
      <w:pPr>
        <w:jc w:val="right"/>
        <w:rPr>
          <w:rFonts w:hAnsi="Times New Roman"/>
          <w:sz w:val="24"/>
        </w:rPr>
      </w:pPr>
      <w:r>
        <w:rPr>
          <w:rFonts w:hAnsi="Times New Roman" w:hint="eastAsia"/>
          <w:sz w:val="24"/>
        </w:rPr>
        <w:t>令和</w:t>
      </w:r>
      <w:r w:rsidR="000B4477" w:rsidRPr="00E30BC4">
        <w:rPr>
          <w:rFonts w:hAnsi="Times New Roman" w:hint="eastAsia"/>
          <w:sz w:val="24"/>
        </w:rPr>
        <w:t xml:space="preserve">　　年　　月　　日　</w:t>
      </w:r>
    </w:p>
    <w:p w14:paraId="7AE71711" w14:textId="77777777" w:rsidR="001200BE" w:rsidRDefault="000B4477" w:rsidP="00FC751E">
      <w:pPr>
        <w:rPr>
          <w:rFonts w:hAnsi="Times New Roman"/>
          <w:sz w:val="24"/>
        </w:rPr>
      </w:pPr>
      <w:r>
        <w:rPr>
          <w:rFonts w:hAnsi="Times New Roman" w:hint="eastAsia"/>
        </w:rPr>
        <w:t xml:space="preserve">　</w:t>
      </w:r>
      <w:r w:rsidRPr="00E30BC4">
        <w:rPr>
          <w:rFonts w:hAnsi="Times New Roman" w:hint="eastAsia"/>
          <w:sz w:val="24"/>
        </w:rPr>
        <w:t>和泊町研修センター所長　殿</w:t>
      </w:r>
    </w:p>
    <w:p w14:paraId="79B2A66E" w14:textId="61899752" w:rsidR="000B4477" w:rsidRPr="00FC751E" w:rsidRDefault="00FC751E" w:rsidP="00861013">
      <w:pPr>
        <w:ind w:firstLineChars="1700" w:firstLine="3570"/>
        <w:rPr>
          <w:rFonts w:hAnsi="Times New Roman"/>
          <w:sz w:val="24"/>
        </w:rPr>
      </w:pPr>
      <w:r>
        <w:rPr>
          <w:rFonts w:hAnsi="Times New Roman" w:hint="eastAsia"/>
        </w:rPr>
        <w:t>住　所</w:t>
      </w:r>
    </w:p>
    <w:p w14:paraId="55A7BD46" w14:textId="77777777" w:rsidR="000B4477" w:rsidRDefault="000B4477" w:rsidP="00FC751E">
      <w:pPr>
        <w:ind w:right="420" w:firstLineChars="1700" w:firstLine="3570"/>
        <w:rPr>
          <w:rFonts w:hAnsi="Times New Roman"/>
        </w:rPr>
      </w:pPr>
      <w:r>
        <w:rPr>
          <w:rFonts w:hAnsi="Times New Roman" w:hint="eastAsia"/>
        </w:rPr>
        <w:t>職　業（団体名）</w:t>
      </w:r>
    </w:p>
    <w:p w14:paraId="270F46C5" w14:textId="2801A0FB" w:rsidR="00FC751E" w:rsidRDefault="000B4477" w:rsidP="00FC751E">
      <w:pPr>
        <w:ind w:right="420" w:firstLineChars="1700" w:firstLine="3570"/>
        <w:jc w:val="left"/>
        <w:rPr>
          <w:rFonts w:hAnsi="Times New Roman"/>
        </w:rPr>
      </w:pPr>
      <w:r>
        <w:rPr>
          <w:rFonts w:hAnsi="Times New Roman" w:hint="eastAsia"/>
        </w:rPr>
        <w:t>氏　名（代表者）</w:t>
      </w:r>
      <w:r w:rsidR="006C456B">
        <w:rPr>
          <w:rFonts w:hAnsi="Times New Roman" w:hint="eastAsia"/>
        </w:rPr>
        <w:t xml:space="preserve">　　　　　　　　　　    印</w:t>
      </w:r>
    </w:p>
    <w:p w14:paraId="06DD0488" w14:textId="49F1E5D6" w:rsidR="000B4477" w:rsidRDefault="000B4477" w:rsidP="00FC751E">
      <w:pPr>
        <w:ind w:right="420" w:firstLineChars="1700" w:firstLine="3570"/>
        <w:jc w:val="left"/>
        <w:rPr>
          <w:rFonts w:hAnsi="Times New Roman"/>
        </w:rPr>
      </w:pPr>
      <w:r>
        <w:rPr>
          <w:rFonts w:hAnsi="Times New Roman" w:hint="eastAsia"/>
        </w:rPr>
        <w:t xml:space="preserve">電　話　</w:t>
      </w:r>
    </w:p>
    <w:p w14:paraId="5CBAF29A" w14:textId="77777777" w:rsidR="001200BE" w:rsidRPr="00EB62BD" w:rsidRDefault="001200BE" w:rsidP="001C1696">
      <w:pPr>
        <w:pStyle w:val="2"/>
        <w:ind w:firstLineChars="400" w:firstLine="720"/>
        <w:rPr>
          <w:rFonts w:hAnsi="Times New Roman"/>
          <w:sz w:val="18"/>
          <w:szCs w:val="18"/>
        </w:rPr>
      </w:pPr>
    </w:p>
    <w:p w14:paraId="6803856F" w14:textId="71D6E924" w:rsidR="000B4477" w:rsidRDefault="000B4477" w:rsidP="00861013">
      <w:pPr>
        <w:pStyle w:val="2"/>
        <w:ind w:firstLineChars="550" w:firstLine="1155"/>
        <w:rPr>
          <w:rFonts w:hAnsi="Times New Roman"/>
        </w:rPr>
      </w:pPr>
      <w:r>
        <w:rPr>
          <w:rFonts w:hAnsi="Times New Roman" w:hint="eastAsia"/>
        </w:rPr>
        <w:t>下記のとおり，和泊町研修センターの利用許可を申請します。</w:t>
      </w:r>
    </w:p>
    <w:p w14:paraId="6A22DDB8" w14:textId="77777777" w:rsidR="000B4477" w:rsidRDefault="000B4477" w:rsidP="000B4477">
      <w:pPr>
        <w:spacing w:after="105"/>
        <w:jc w:val="center"/>
        <w:rPr>
          <w:rFonts w:hAnsi="Times New Roman"/>
        </w:rPr>
      </w:pPr>
      <w:r>
        <w:rPr>
          <w:rFonts w:hAnsi="Times New Roman" w:hint="eastAsia"/>
        </w:rPr>
        <w:t>記</w:t>
      </w:r>
    </w:p>
    <w:tbl>
      <w:tblPr>
        <w:tblW w:w="10567" w:type="dxa"/>
        <w:tblInd w:w="-1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0"/>
        <w:gridCol w:w="1014"/>
        <w:gridCol w:w="686"/>
        <w:gridCol w:w="308"/>
        <w:gridCol w:w="1005"/>
        <w:gridCol w:w="1004"/>
        <w:gridCol w:w="1004"/>
        <w:gridCol w:w="1004"/>
        <w:gridCol w:w="1005"/>
        <w:gridCol w:w="1062"/>
        <w:gridCol w:w="1011"/>
        <w:gridCol w:w="1019"/>
        <w:gridCol w:w="15"/>
      </w:tblGrid>
      <w:tr w:rsidR="00D554AA" w14:paraId="03A34A3C" w14:textId="77777777" w:rsidTr="00FC751E">
        <w:trPr>
          <w:trHeight w:val="225"/>
        </w:trPr>
        <w:tc>
          <w:tcPr>
            <w:tcW w:w="1444" w:type="dxa"/>
            <w:gridSpan w:val="2"/>
          </w:tcPr>
          <w:p w14:paraId="56A0D959" w14:textId="77777777" w:rsidR="00D554AA" w:rsidRPr="003D0703" w:rsidRDefault="00D554AA" w:rsidP="003D0703">
            <w:pPr>
              <w:rPr>
                <w:rFonts w:hAnsi="Times New Roman"/>
                <w:sz w:val="24"/>
                <w:szCs w:val="14"/>
              </w:rPr>
            </w:pPr>
            <w:r w:rsidRPr="000B4477">
              <w:rPr>
                <w:rFonts w:hAnsi="Times New Roman" w:hint="eastAsia"/>
                <w:sz w:val="24"/>
                <w:szCs w:val="14"/>
              </w:rPr>
              <w:t>研修団体名</w:t>
            </w:r>
          </w:p>
        </w:tc>
        <w:tc>
          <w:tcPr>
            <w:tcW w:w="9123" w:type="dxa"/>
            <w:gridSpan w:val="11"/>
          </w:tcPr>
          <w:p w14:paraId="73BF0EAF" w14:textId="77777777" w:rsidR="00D554AA" w:rsidRPr="003D0703" w:rsidRDefault="00D554AA" w:rsidP="003D0703">
            <w:pPr>
              <w:rPr>
                <w:rFonts w:hAnsi="Times New Roman"/>
                <w:sz w:val="24"/>
                <w:szCs w:val="14"/>
              </w:rPr>
            </w:pPr>
          </w:p>
        </w:tc>
      </w:tr>
      <w:tr w:rsidR="007D67EC" w14:paraId="6AEF900F" w14:textId="77777777" w:rsidTr="00FC751E">
        <w:trPr>
          <w:trHeight w:val="243"/>
        </w:trPr>
        <w:tc>
          <w:tcPr>
            <w:tcW w:w="1444" w:type="dxa"/>
            <w:gridSpan w:val="2"/>
            <w:vMerge w:val="restart"/>
          </w:tcPr>
          <w:p w14:paraId="2A63A09D" w14:textId="6DC8A2DA" w:rsidR="007D67EC" w:rsidRPr="00CA6992" w:rsidRDefault="001C1696" w:rsidP="001C1696">
            <w:pPr>
              <w:jc w:val="center"/>
              <w:rPr>
                <w:rFonts w:hAnsi="Times New Roman"/>
                <w:sz w:val="24"/>
                <w:szCs w:val="14"/>
              </w:rPr>
            </w:pPr>
            <w:r>
              <w:rPr>
                <w:rFonts w:hAnsi="Times New Roman" w:hint="eastAsia"/>
                <w:kern w:val="0"/>
                <w:sz w:val="24"/>
                <w:szCs w:val="14"/>
              </w:rPr>
              <w:t>利用期間</w:t>
            </w:r>
          </w:p>
        </w:tc>
        <w:tc>
          <w:tcPr>
            <w:tcW w:w="686" w:type="dxa"/>
            <w:tcBorders>
              <w:bottom w:val="single" w:sz="4" w:space="0" w:color="auto"/>
            </w:tcBorders>
          </w:tcPr>
          <w:p w14:paraId="4B155F15" w14:textId="77777777" w:rsidR="007D67EC" w:rsidRPr="009C1282" w:rsidRDefault="007D67EC" w:rsidP="007D67EC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hAnsi="Times New Roman"/>
                <w:sz w:val="22"/>
              </w:rPr>
            </w:pPr>
            <w:r>
              <w:rPr>
                <w:rFonts w:hAnsi="Times New Roman" w:hint="eastAsia"/>
                <w:sz w:val="22"/>
              </w:rPr>
              <w:t>入所</w:t>
            </w:r>
          </w:p>
        </w:tc>
        <w:tc>
          <w:tcPr>
            <w:tcW w:w="8437" w:type="dxa"/>
            <w:gridSpan w:val="10"/>
            <w:tcBorders>
              <w:bottom w:val="single" w:sz="4" w:space="0" w:color="auto"/>
            </w:tcBorders>
          </w:tcPr>
          <w:p w14:paraId="0DED7D60" w14:textId="7044F331" w:rsidR="007D67EC" w:rsidRPr="009C1282" w:rsidRDefault="00D5675E" w:rsidP="007D67EC">
            <w:pPr>
              <w:spacing w:line="240" w:lineRule="auto"/>
              <w:jc w:val="left"/>
              <w:rPr>
                <w:rFonts w:hAnsi="Times New Roman"/>
                <w:sz w:val="22"/>
              </w:rPr>
            </w:pPr>
            <w:r>
              <w:rPr>
                <w:rFonts w:hAnsi="Times New Roman" w:hint="eastAsia"/>
                <w:sz w:val="22"/>
              </w:rPr>
              <w:t>令和</w:t>
            </w:r>
            <w:r w:rsidR="007D67EC" w:rsidRPr="00CA30CA">
              <w:rPr>
                <w:rFonts w:hAnsi="Times New Roman" w:hint="eastAsia"/>
                <w:sz w:val="22"/>
              </w:rPr>
              <w:t xml:space="preserve">　　</w:t>
            </w:r>
            <w:r w:rsidR="00CD7D58">
              <w:rPr>
                <w:rFonts w:hAnsi="Times New Roman" w:hint="eastAsia"/>
                <w:sz w:val="22"/>
              </w:rPr>
              <w:t xml:space="preserve">　</w:t>
            </w:r>
            <w:r w:rsidR="007D67EC" w:rsidRPr="00CA30CA">
              <w:rPr>
                <w:rFonts w:hAnsi="Times New Roman" w:hint="eastAsia"/>
                <w:sz w:val="22"/>
              </w:rPr>
              <w:t xml:space="preserve">年　　</w:t>
            </w:r>
            <w:r w:rsidR="00CD7D58">
              <w:rPr>
                <w:rFonts w:hAnsi="Times New Roman" w:hint="eastAsia"/>
                <w:sz w:val="22"/>
              </w:rPr>
              <w:t xml:space="preserve">　</w:t>
            </w:r>
            <w:r w:rsidR="007D67EC" w:rsidRPr="00CA30CA">
              <w:rPr>
                <w:rFonts w:hAnsi="Times New Roman" w:hint="eastAsia"/>
                <w:sz w:val="22"/>
              </w:rPr>
              <w:t xml:space="preserve">月　　</w:t>
            </w:r>
            <w:r w:rsidR="00CD7D58">
              <w:rPr>
                <w:rFonts w:hAnsi="Times New Roman" w:hint="eastAsia"/>
                <w:sz w:val="22"/>
              </w:rPr>
              <w:t xml:space="preserve">　</w:t>
            </w:r>
            <w:r w:rsidR="007D67EC" w:rsidRPr="00CA30CA">
              <w:rPr>
                <w:rFonts w:hAnsi="Times New Roman" w:hint="eastAsia"/>
                <w:sz w:val="22"/>
              </w:rPr>
              <w:t>日</w:t>
            </w:r>
            <w:r w:rsidR="007D67EC">
              <w:rPr>
                <w:rFonts w:hAnsi="Times New Roman" w:hint="eastAsia"/>
                <w:sz w:val="22"/>
              </w:rPr>
              <w:t xml:space="preserve">（　　）　〇午前　〇午後　　　時　　</w:t>
            </w:r>
            <w:r w:rsidR="00CD7D58">
              <w:rPr>
                <w:rFonts w:hAnsi="Times New Roman" w:hint="eastAsia"/>
                <w:sz w:val="22"/>
              </w:rPr>
              <w:t xml:space="preserve">　</w:t>
            </w:r>
            <w:r w:rsidR="007D67EC">
              <w:rPr>
                <w:rFonts w:hAnsi="Times New Roman" w:hint="eastAsia"/>
                <w:sz w:val="22"/>
              </w:rPr>
              <w:t>分</w:t>
            </w:r>
          </w:p>
        </w:tc>
      </w:tr>
      <w:tr w:rsidR="007D67EC" w14:paraId="06BA825B" w14:textId="77777777" w:rsidTr="00FC751E">
        <w:trPr>
          <w:trHeight w:val="347"/>
        </w:trPr>
        <w:tc>
          <w:tcPr>
            <w:tcW w:w="1444" w:type="dxa"/>
            <w:gridSpan w:val="2"/>
            <w:vMerge/>
          </w:tcPr>
          <w:p w14:paraId="03767488" w14:textId="77777777" w:rsidR="007D67EC" w:rsidRPr="004A3666" w:rsidRDefault="007D67EC" w:rsidP="00F41450">
            <w:pPr>
              <w:rPr>
                <w:rFonts w:hAnsi="Times New Roman"/>
                <w:kern w:val="0"/>
                <w:sz w:val="24"/>
                <w:szCs w:val="14"/>
              </w:rPr>
            </w:pPr>
          </w:p>
        </w:tc>
        <w:tc>
          <w:tcPr>
            <w:tcW w:w="686" w:type="dxa"/>
            <w:tcBorders>
              <w:top w:val="single" w:sz="4" w:space="0" w:color="auto"/>
            </w:tcBorders>
          </w:tcPr>
          <w:p w14:paraId="72613A3A" w14:textId="77777777" w:rsidR="007D67EC" w:rsidRDefault="007D67EC" w:rsidP="007D67EC">
            <w:pPr>
              <w:spacing w:line="240" w:lineRule="auto"/>
              <w:jc w:val="left"/>
              <w:rPr>
                <w:rFonts w:hAnsi="Times New Roman"/>
                <w:sz w:val="22"/>
              </w:rPr>
            </w:pPr>
            <w:r>
              <w:rPr>
                <w:rFonts w:hAnsi="Times New Roman" w:hint="eastAsia"/>
                <w:sz w:val="22"/>
              </w:rPr>
              <w:t>退所</w:t>
            </w:r>
          </w:p>
        </w:tc>
        <w:tc>
          <w:tcPr>
            <w:tcW w:w="8437" w:type="dxa"/>
            <w:gridSpan w:val="10"/>
            <w:tcBorders>
              <w:top w:val="single" w:sz="4" w:space="0" w:color="auto"/>
            </w:tcBorders>
          </w:tcPr>
          <w:p w14:paraId="1703C573" w14:textId="1CDD4202" w:rsidR="007D67EC" w:rsidRDefault="00D5675E" w:rsidP="007D67EC">
            <w:pPr>
              <w:spacing w:line="240" w:lineRule="auto"/>
              <w:jc w:val="left"/>
              <w:rPr>
                <w:rFonts w:hAnsi="Times New Roman"/>
                <w:sz w:val="22"/>
              </w:rPr>
            </w:pPr>
            <w:r>
              <w:rPr>
                <w:rFonts w:hAnsi="Times New Roman" w:hint="eastAsia"/>
                <w:sz w:val="22"/>
              </w:rPr>
              <w:t>令和</w:t>
            </w:r>
            <w:r w:rsidR="007D67EC" w:rsidRPr="00CA30CA">
              <w:rPr>
                <w:rFonts w:hAnsi="Times New Roman" w:hint="eastAsia"/>
                <w:sz w:val="22"/>
              </w:rPr>
              <w:t xml:space="preserve">　　</w:t>
            </w:r>
            <w:r w:rsidR="00CD7D58">
              <w:rPr>
                <w:rFonts w:hAnsi="Times New Roman" w:hint="eastAsia"/>
                <w:sz w:val="22"/>
              </w:rPr>
              <w:t xml:space="preserve">　</w:t>
            </w:r>
            <w:r w:rsidR="007D67EC" w:rsidRPr="00CA30CA">
              <w:rPr>
                <w:rFonts w:hAnsi="Times New Roman" w:hint="eastAsia"/>
                <w:sz w:val="22"/>
              </w:rPr>
              <w:t xml:space="preserve">年　　</w:t>
            </w:r>
            <w:r w:rsidR="00CD7D58">
              <w:rPr>
                <w:rFonts w:hAnsi="Times New Roman" w:hint="eastAsia"/>
                <w:sz w:val="22"/>
              </w:rPr>
              <w:t xml:space="preserve">　</w:t>
            </w:r>
            <w:r w:rsidR="007D67EC" w:rsidRPr="00CA30CA">
              <w:rPr>
                <w:rFonts w:hAnsi="Times New Roman" w:hint="eastAsia"/>
                <w:sz w:val="22"/>
              </w:rPr>
              <w:t xml:space="preserve">月　　</w:t>
            </w:r>
            <w:r w:rsidR="00CD7D58">
              <w:rPr>
                <w:rFonts w:hAnsi="Times New Roman" w:hint="eastAsia"/>
                <w:sz w:val="22"/>
              </w:rPr>
              <w:t xml:space="preserve">　</w:t>
            </w:r>
            <w:r w:rsidR="007D67EC" w:rsidRPr="00CA30CA">
              <w:rPr>
                <w:rFonts w:hAnsi="Times New Roman" w:hint="eastAsia"/>
                <w:sz w:val="22"/>
              </w:rPr>
              <w:t>日</w:t>
            </w:r>
            <w:r w:rsidR="007D67EC">
              <w:rPr>
                <w:rFonts w:hAnsi="Times New Roman" w:hint="eastAsia"/>
                <w:sz w:val="22"/>
              </w:rPr>
              <w:t xml:space="preserve">（　　）　〇午前　〇午後　　　時　　</w:t>
            </w:r>
            <w:r w:rsidR="00CD7D58">
              <w:rPr>
                <w:rFonts w:hAnsi="Times New Roman" w:hint="eastAsia"/>
                <w:sz w:val="22"/>
              </w:rPr>
              <w:t xml:space="preserve">　</w:t>
            </w:r>
            <w:r w:rsidR="007D67EC">
              <w:rPr>
                <w:rFonts w:hAnsi="Times New Roman" w:hint="eastAsia"/>
                <w:sz w:val="22"/>
              </w:rPr>
              <w:t>分</w:t>
            </w:r>
          </w:p>
        </w:tc>
      </w:tr>
      <w:tr w:rsidR="006B4E10" w14:paraId="49F04A8C" w14:textId="77777777" w:rsidTr="00FC751E">
        <w:trPr>
          <w:trHeight w:val="361"/>
        </w:trPr>
        <w:tc>
          <w:tcPr>
            <w:tcW w:w="1444" w:type="dxa"/>
            <w:gridSpan w:val="2"/>
            <w:vMerge/>
          </w:tcPr>
          <w:p w14:paraId="3C278BAA" w14:textId="77777777" w:rsidR="006B4E10" w:rsidRPr="004A3666" w:rsidRDefault="006B4E10" w:rsidP="00F41450">
            <w:pPr>
              <w:rPr>
                <w:rFonts w:hAnsi="Times New Roman"/>
                <w:kern w:val="0"/>
                <w:sz w:val="24"/>
                <w:szCs w:val="14"/>
              </w:rPr>
            </w:pPr>
          </w:p>
        </w:tc>
        <w:tc>
          <w:tcPr>
            <w:tcW w:w="9123" w:type="dxa"/>
            <w:gridSpan w:val="11"/>
            <w:tcBorders>
              <w:top w:val="single" w:sz="4" w:space="0" w:color="auto"/>
            </w:tcBorders>
          </w:tcPr>
          <w:p w14:paraId="5425D1D9" w14:textId="77777777" w:rsidR="006B4E10" w:rsidRDefault="006B4E10" w:rsidP="00FC751E">
            <w:pPr>
              <w:spacing w:line="240" w:lineRule="auto"/>
              <w:ind w:firstLineChars="2200" w:firstLine="4840"/>
              <w:jc w:val="left"/>
              <w:rPr>
                <w:rFonts w:hAnsi="Times New Roman"/>
                <w:sz w:val="22"/>
              </w:rPr>
            </w:pPr>
            <w:r>
              <w:rPr>
                <w:rFonts w:hAnsi="Times New Roman" w:hint="eastAsia"/>
                <w:sz w:val="22"/>
              </w:rPr>
              <w:t>【　　　　泊　　　　日　　　】</w:t>
            </w:r>
          </w:p>
        </w:tc>
      </w:tr>
      <w:tr w:rsidR="00D554AA" w14:paraId="404862EB" w14:textId="77777777" w:rsidTr="00FC751E">
        <w:trPr>
          <w:trHeight w:val="223"/>
        </w:trPr>
        <w:tc>
          <w:tcPr>
            <w:tcW w:w="1444" w:type="dxa"/>
            <w:gridSpan w:val="2"/>
          </w:tcPr>
          <w:p w14:paraId="2268B919" w14:textId="145CBE00" w:rsidR="00D554AA" w:rsidRPr="000B4477" w:rsidRDefault="001C1696" w:rsidP="001C1696">
            <w:pPr>
              <w:jc w:val="center"/>
              <w:rPr>
                <w:rFonts w:hAnsi="Times New Roman"/>
                <w:sz w:val="24"/>
                <w:szCs w:val="14"/>
              </w:rPr>
            </w:pPr>
            <w:r>
              <w:rPr>
                <w:rFonts w:hAnsi="Times New Roman" w:hint="eastAsia"/>
                <w:kern w:val="0"/>
                <w:sz w:val="24"/>
                <w:szCs w:val="14"/>
              </w:rPr>
              <w:t>研修目的</w:t>
            </w:r>
          </w:p>
        </w:tc>
        <w:tc>
          <w:tcPr>
            <w:tcW w:w="9123" w:type="dxa"/>
            <w:gridSpan w:val="11"/>
          </w:tcPr>
          <w:p w14:paraId="2691BE90" w14:textId="77777777" w:rsidR="00D554AA" w:rsidRPr="000B4477" w:rsidRDefault="00D554AA" w:rsidP="003D0703">
            <w:pPr>
              <w:rPr>
                <w:rFonts w:hAnsi="Times New Roman"/>
                <w:sz w:val="24"/>
                <w:szCs w:val="14"/>
              </w:rPr>
            </w:pPr>
          </w:p>
        </w:tc>
      </w:tr>
      <w:tr w:rsidR="00D3365D" w:rsidRPr="001C1696" w14:paraId="0E1554AC" w14:textId="77777777" w:rsidTr="00FC751E">
        <w:trPr>
          <w:trHeight w:val="223"/>
        </w:trPr>
        <w:tc>
          <w:tcPr>
            <w:tcW w:w="1444" w:type="dxa"/>
            <w:gridSpan w:val="2"/>
          </w:tcPr>
          <w:p w14:paraId="3407AB96" w14:textId="01053F7D" w:rsidR="00D3365D" w:rsidRPr="003D0703" w:rsidRDefault="001C1696" w:rsidP="001C1696">
            <w:pPr>
              <w:jc w:val="center"/>
              <w:rPr>
                <w:rFonts w:hAnsi="Times New Roman"/>
                <w:kern w:val="0"/>
                <w:sz w:val="24"/>
                <w:szCs w:val="14"/>
              </w:rPr>
            </w:pPr>
            <w:r>
              <w:rPr>
                <w:rFonts w:hAnsi="Times New Roman" w:hint="eastAsia"/>
                <w:kern w:val="0"/>
                <w:sz w:val="24"/>
                <w:szCs w:val="14"/>
              </w:rPr>
              <w:t>利用</w:t>
            </w:r>
            <w:r w:rsidR="00FC751E">
              <w:rPr>
                <w:rFonts w:hAnsi="Times New Roman" w:hint="eastAsia"/>
                <w:kern w:val="0"/>
                <w:sz w:val="24"/>
                <w:szCs w:val="14"/>
              </w:rPr>
              <w:t>施設</w:t>
            </w:r>
          </w:p>
        </w:tc>
        <w:tc>
          <w:tcPr>
            <w:tcW w:w="9123" w:type="dxa"/>
            <w:gridSpan w:val="11"/>
          </w:tcPr>
          <w:p w14:paraId="254E67A5" w14:textId="29A0C4A4" w:rsidR="00C3525D" w:rsidRDefault="00D3365D" w:rsidP="00C3525D">
            <w:pPr>
              <w:rPr>
                <w:rFonts w:hAnsi="Times New Roman"/>
                <w:sz w:val="24"/>
                <w:szCs w:val="14"/>
              </w:rPr>
            </w:pPr>
            <w:r>
              <w:rPr>
                <w:rFonts w:hAnsi="Times New Roman" w:hint="eastAsia"/>
                <w:sz w:val="24"/>
                <w:szCs w:val="14"/>
              </w:rPr>
              <w:t>〇</w:t>
            </w:r>
            <w:r w:rsidR="00C3525D">
              <w:rPr>
                <w:rFonts w:hAnsi="Times New Roman" w:hint="eastAsia"/>
                <w:sz w:val="24"/>
                <w:szCs w:val="14"/>
              </w:rPr>
              <w:t>多目的</w:t>
            </w:r>
            <w:r>
              <w:rPr>
                <w:rFonts w:hAnsi="Times New Roman" w:hint="eastAsia"/>
                <w:sz w:val="24"/>
                <w:szCs w:val="14"/>
              </w:rPr>
              <w:t>ホール　〇</w:t>
            </w:r>
            <w:r w:rsidR="00FC751E">
              <w:rPr>
                <w:rFonts w:hAnsi="Times New Roman" w:hint="eastAsia"/>
                <w:sz w:val="24"/>
                <w:szCs w:val="14"/>
              </w:rPr>
              <w:t>２階</w:t>
            </w:r>
            <w:r>
              <w:rPr>
                <w:rFonts w:hAnsi="Times New Roman" w:hint="eastAsia"/>
                <w:sz w:val="24"/>
                <w:szCs w:val="14"/>
              </w:rPr>
              <w:t xml:space="preserve">会議室　</w:t>
            </w:r>
            <w:r w:rsidR="00C3525D">
              <w:rPr>
                <w:rFonts w:hAnsi="Times New Roman" w:hint="eastAsia"/>
                <w:sz w:val="24"/>
                <w:szCs w:val="14"/>
              </w:rPr>
              <w:t xml:space="preserve">　</w:t>
            </w:r>
            <w:r w:rsidR="00FC751E">
              <w:rPr>
                <w:rFonts w:hAnsi="Times New Roman" w:hint="eastAsia"/>
                <w:sz w:val="24"/>
                <w:szCs w:val="14"/>
              </w:rPr>
              <w:t xml:space="preserve"> </w:t>
            </w:r>
            <w:r>
              <w:rPr>
                <w:rFonts w:hAnsi="Times New Roman" w:hint="eastAsia"/>
                <w:sz w:val="24"/>
                <w:szCs w:val="14"/>
              </w:rPr>
              <w:t xml:space="preserve">〇研修棟　</w:t>
            </w:r>
            <w:r w:rsidR="00C3525D">
              <w:rPr>
                <w:rFonts w:hAnsi="Times New Roman" w:hint="eastAsia"/>
                <w:sz w:val="24"/>
                <w:szCs w:val="14"/>
              </w:rPr>
              <w:t xml:space="preserve">　</w:t>
            </w:r>
            <w:r w:rsidR="001C1696">
              <w:rPr>
                <w:rFonts w:hAnsi="Times New Roman" w:hint="eastAsia"/>
                <w:sz w:val="24"/>
                <w:szCs w:val="14"/>
              </w:rPr>
              <w:t xml:space="preserve">　</w:t>
            </w:r>
            <w:r w:rsidR="00FC751E">
              <w:rPr>
                <w:rFonts w:hAnsi="Times New Roman" w:hint="eastAsia"/>
                <w:sz w:val="24"/>
                <w:szCs w:val="14"/>
              </w:rPr>
              <w:t xml:space="preserve"> </w:t>
            </w:r>
            <w:r>
              <w:rPr>
                <w:rFonts w:hAnsi="Times New Roman" w:hint="eastAsia"/>
                <w:sz w:val="24"/>
                <w:szCs w:val="14"/>
              </w:rPr>
              <w:t xml:space="preserve">〇宿泊棟　</w:t>
            </w:r>
            <w:r w:rsidR="00C3525D">
              <w:rPr>
                <w:rFonts w:hAnsi="Times New Roman" w:hint="eastAsia"/>
                <w:sz w:val="24"/>
                <w:szCs w:val="14"/>
              </w:rPr>
              <w:t xml:space="preserve">　</w:t>
            </w:r>
            <w:r>
              <w:rPr>
                <w:rFonts w:hAnsi="Times New Roman" w:hint="eastAsia"/>
                <w:sz w:val="24"/>
                <w:szCs w:val="14"/>
              </w:rPr>
              <w:t xml:space="preserve">〇食堂　</w:t>
            </w:r>
          </w:p>
          <w:p w14:paraId="4BEAE9BA" w14:textId="1A7876D5" w:rsidR="00D3365D" w:rsidRPr="000B4477" w:rsidRDefault="00C3525D" w:rsidP="00C3525D">
            <w:pPr>
              <w:rPr>
                <w:rFonts w:hAnsi="Times New Roman"/>
                <w:sz w:val="24"/>
                <w:szCs w:val="14"/>
              </w:rPr>
            </w:pPr>
            <w:r>
              <w:rPr>
                <w:rFonts w:hAnsi="Times New Roman" w:hint="eastAsia"/>
                <w:sz w:val="24"/>
                <w:szCs w:val="14"/>
              </w:rPr>
              <w:t xml:space="preserve">〇調理実習室　　</w:t>
            </w:r>
            <w:r w:rsidR="00D3365D">
              <w:rPr>
                <w:rFonts w:hAnsi="Times New Roman" w:hint="eastAsia"/>
                <w:sz w:val="24"/>
                <w:szCs w:val="14"/>
              </w:rPr>
              <w:t>〇野外</w:t>
            </w:r>
            <w:r w:rsidR="00FC751E">
              <w:rPr>
                <w:rFonts w:hAnsi="Times New Roman" w:hint="eastAsia"/>
                <w:sz w:val="24"/>
                <w:szCs w:val="14"/>
              </w:rPr>
              <w:t>炊事場</w:t>
            </w:r>
            <w:r w:rsidR="001C1696">
              <w:rPr>
                <w:rFonts w:hAnsi="Times New Roman" w:hint="eastAsia"/>
                <w:sz w:val="24"/>
                <w:szCs w:val="14"/>
              </w:rPr>
              <w:t xml:space="preserve">　</w:t>
            </w:r>
            <w:r w:rsidR="00FC751E">
              <w:rPr>
                <w:rFonts w:hAnsi="Times New Roman" w:hint="eastAsia"/>
                <w:sz w:val="24"/>
                <w:szCs w:val="14"/>
              </w:rPr>
              <w:t xml:space="preserve"> </w:t>
            </w:r>
            <w:r w:rsidR="00FC751E">
              <w:rPr>
                <w:rFonts w:hAnsi="Times New Roman"/>
                <w:sz w:val="24"/>
                <w:szCs w:val="14"/>
              </w:rPr>
              <w:t xml:space="preserve">  </w:t>
            </w:r>
            <w:r w:rsidR="001C1696">
              <w:rPr>
                <w:rFonts w:hAnsi="Times New Roman" w:hint="eastAsia"/>
                <w:sz w:val="24"/>
                <w:szCs w:val="14"/>
              </w:rPr>
              <w:t xml:space="preserve">〇芝生運動場　</w:t>
            </w:r>
            <w:r w:rsidR="00FC751E">
              <w:rPr>
                <w:rFonts w:hAnsi="Times New Roman" w:hint="eastAsia"/>
                <w:sz w:val="24"/>
                <w:szCs w:val="14"/>
              </w:rPr>
              <w:t xml:space="preserve"> </w:t>
            </w:r>
            <w:r>
              <w:rPr>
                <w:rFonts w:hAnsi="Times New Roman" w:hint="eastAsia"/>
                <w:sz w:val="24"/>
                <w:szCs w:val="14"/>
              </w:rPr>
              <w:t>〇</w:t>
            </w:r>
            <w:r w:rsidR="00C96D8F">
              <w:rPr>
                <w:rFonts w:hAnsi="Times New Roman" w:hint="eastAsia"/>
                <w:sz w:val="24"/>
                <w:szCs w:val="14"/>
              </w:rPr>
              <w:t>ホール</w:t>
            </w:r>
            <w:r w:rsidRPr="00C3525D">
              <w:rPr>
                <w:rFonts w:hAnsi="Times New Roman" w:hint="eastAsia"/>
                <w:sz w:val="24"/>
              </w:rPr>
              <w:t>倉庫</w:t>
            </w:r>
            <w:r w:rsidR="00C96D8F">
              <w:rPr>
                <w:rFonts w:hAnsi="Times New Roman" w:hint="eastAsia"/>
                <w:sz w:val="24"/>
              </w:rPr>
              <w:t>内</w:t>
            </w:r>
            <w:r w:rsidRPr="00C3525D">
              <w:rPr>
                <w:rFonts w:hAnsi="Times New Roman" w:hint="eastAsia"/>
                <w:sz w:val="24"/>
              </w:rPr>
              <w:t>遊具備品</w:t>
            </w:r>
          </w:p>
        </w:tc>
      </w:tr>
      <w:tr w:rsidR="00D3365D" w14:paraId="5E24614A" w14:textId="77777777" w:rsidTr="00FC751E">
        <w:trPr>
          <w:trHeight w:val="289"/>
        </w:trPr>
        <w:tc>
          <w:tcPr>
            <w:tcW w:w="1444" w:type="dxa"/>
            <w:gridSpan w:val="2"/>
            <w:vMerge w:val="restart"/>
          </w:tcPr>
          <w:p w14:paraId="635E04A0" w14:textId="4B226A02" w:rsidR="00D3365D" w:rsidRPr="003D0703" w:rsidRDefault="001C1696" w:rsidP="001C1696">
            <w:pPr>
              <w:jc w:val="center"/>
              <w:rPr>
                <w:rFonts w:hAnsi="Times New Roman"/>
                <w:kern w:val="0"/>
                <w:sz w:val="24"/>
                <w:szCs w:val="14"/>
              </w:rPr>
            </w:pPr>
            <w:r>
              <w:rPr>
                <w:rFonts w:hAnsi="Times New Roman" w:hint="eastAsia"/>
                <w:kern w:val="0"/>
                <w:sz w:val="24"/>
                <w:szCs w:val="14"/>
              </w:rPr>
              <w:t>備考</w:t>
            </w:r>
          </w:p>
        </w:tc>
        <w:tc>
          <w:tcPr>
            <w:tcW w:w="9123" w:type="dxa"/>
            <w:gridSpan w:val="11"/>
            <w:tcBorders>
              <w:bottom w:val="dotted" w:sz="4" w:space="0" w:color="auto"/>
            </w:tcBorders>
          </w:tcPr>
          <w:p w14:paraId="28E46C88" w14:textId="77777777" w:rsidR="00D3365D" w:rsidRPr="000B4477" w:rsidRDefault="00D3365D" w:rsidP="003D0703">
            <w:pPr>
              <w:rPr>
                <w:rFonts w:hAnsi="Times New Roman"/>
                <w:sz w:val="24"/>
                <w:szCs w:val="14"/>
              </w:rPr>
            </w:pPr>
          </w:p>
        </w:tc>
      </w:tr>
      <w:tr w:rsidR="009C1282" w14:paraId="20A1FC6C" w14:textId="77777777" w:rsidTr="00FC751E">
        <w:trPr>
          <w:trHeight w:val="302"/>
        </w:trPr>
        <w:tc>
          <w:tcPr>
            <w:tcW w:w="1444" w:type="dxa"/>
            <w:gridSpan w:val="2"/>
            <w:vMerge/>
          </w:tcPr>
          <w:p w14:paraId="34B54374" w14:textId="77777777" w:rsidR="009C1282" w:rsidRDefault="009C1282" w:rsidP="003D0703">
            <w:pPr>
              <w:rPr>
                <w:rFonts w:hAnsi="Times New Roman"/>
                <w:kern w:val="0"/>
                <w:sz w:val="24"/>
                <w:szCs w:val="14"/>
              </w:rPr>
            </w:pPr>
          </w:p>
        </w:tc>
        <w:tc>
          <w:tcPr>
            <w:tcW w:w="9123" w:type="dxa"/>
            <w:gridSpan w:val="11"/>
            <w:tcBorders>
              <w:top w:val="dotted" w:sz="4" w:space="0" w:color="auto"/>
            </w:tcBorders>
          </w:tcPr>
          <w:p w14:paraId="28E97E60" w14:textId="77777777" w:rsidR="009C1282" w:rsidRDefault="009C1282" w:rsidP="003D0703">
            <w:pPr>
              <w:rPr>
                <w:rFonts w:hAnsi="Times New Roman"/>
                <w:sz w:val="24"/>
                <w:szCs w:val="14"/>
              </w:rPr>
            </w:pPr>
          </w:p>
        </w:tc>
      </w:tr>
      <w:tr w:rsidR="002C65F2" w:rsidRPr="00C96E47" w14:paraId="3F45E75F" w14:textId="77777777" w:rsidTr="00FC751E">
        <w:trPr>
          <w:gridAfter w:val="1"/>
          <w:wAfter w:w="15" w:type="dxa"/>
          <w:trHeight w:val="235"/>
        </w:trPr>
        <w:tc>
          <w:tcPr>
            <w:tcW w:w="430" w:type="dxa"/>
            <w:vMerge w:val="restart"/>
          </w:tcPr>
          <w:p w14:paraId="015D8305" w14:textId="77777777" w:rsidR="00D3365D" w:rsidRPr="000B4477" w:rsidRDefault="00D3365D" w:rsidP="003D0703">
            <w:pPr>
              <w:rPr>
                <w:rFonts w:hAnsi="Times New Roman"/>
                <w:sz w:val="24"/>
                <w:szCs w:val="14"/>
              </w:rPr>
            </w:pPr>
            <w:r>
              <w:rPr>
                <w:rFonts w:hAnsi="Times New Roman" w:hint="eastAsia"/>
                <w:sz w:val="24"/>
                <w:szCs w:val="14"/>
              </w:rPr>
              <w:t>利用者等</w:t>
            </w:r>
          </w:p>
        </w:tc>
        <w:tc>
          <w:tcPr>
            <w:tcW w:w="1014" w:type="dxa"/>
          </w:tcPr>
          <w:p w14:paraId="7B780ABD" w14:textId="77777777" w:rsidR="00D3365D" w:rsidRPr="000B4477" w:rsidRDefault="00D3365D" w:rsidP="00D554AA">
            <w:pPr>
              <w:jc w:val="center"/>
              <w:rPr>
                <w:rFonts w:hAnsi="Times New Roman"/>
                <w:sz w:val="24"/>
                <w:szCs w:val="14"/>
              </w:rPr>
            </w:pPr>
            <w:r w:rsidRPr="00D554AA">
              <w:rPr>
                <w:rFonts w:hAnsi="Times New Roman" w:hint="eastAsia"/>
                <w:spacing w:val="60"/>
                <w:kern w:val="0"/>
                <w:sz w:val="24"/>
                <w:szCs w:val="14"/>
                <w:fitText w:val="600" w:id="1676373760"/>
              </w:rPr>
              <w:t>区</w:t>
            </w:r>
            <w:r w:rsidRPr="00D554AA">
              <w:rPr>
                <w:rFonts w:hAnsi="Times New Roman" w:hint="eastAsia"/>
                <w:kern w:val="0"/>
                <w:sz w:val="24"/>
                <w:szCs w:val="14"/>
                <w:fitText w:val="600" w:id="1676373760"/>
              </w:rPr>
              <w:t>分</w:t>
            </w:r>
          </w:p>
        </w:tc>
        <w:tc>
          <w:tcPr>
            <w:tcW w:w="994" w:type="dxa"/>
            <w:gridSpan w:val="2"/>
          </w:tcPr>
          <w:p w14:paraId="4740F025" w14:textId="77777777" w:rsidR="00D3365D" w:rsidRPr="00746E8D" w:rsidRDefault="00D3365D" w:rsidP="00746E8D">
            <w:pPr>
              <w:jc w:val="left"/>
              <w:rPr>
                <w:rFonts w:hAnsi="Times New Roman"/>
                <w:sz w:val="22"/>
                <w:szCs w:val="14"/>
              </w:rPr>
            </w:pPr>
            <w:r w:rsidRPr="00746E8D">
              <w:rPr>
                <w:rFonts w:hAnsi="Times New Roman" w:hint="eastAsia"/>
                <w:spacing w:val="56"/>
                <w:kern w:val="0"/>
                <w:sz w:val="22"/>
                <w:szCs w:val="14"/>
                <w:fitText w:val="720" w:id="1676375808"/>
              </w:rPr>
              <w:t>3歳</w:t>
            </w:r>
            <w:r w:rsidRPr="00746E8D">
              <w:rPr>
                <w:rFonts w:hAnsi="Times New Roman" w:hint="eastAsia"/>
                <w:spacing w:val="1"/>
                <w:kern w:val="0"/>
                <w:sz w:val="22"/>
                <w:szCs w:val="14"/>
                <w:fitText w:val="720" w:id="1676375808"/>
              </w:rPr>
              <w:t>下</w:t>
            </w:r>
          </w:p>
        </w:tc>
        <w:tc>
          <w:tcPr>
            <w:tcW w:w="1005" w:type="dxa"/>
          </w:tcPr>
          <w:p w14:paraId="214987A5" w14:textId="77777777" w:rsidR="00D3365D" w:rsidRPr="00746E8D" w:rsidRDefault="00D3365D" w:rsidP="00746E8D">
            <w:pPr>
              <w:jc w:val="left"/>
              <w:rPr>
                <w:rFonts w:hAnsi="Times New Roman"/>
                <w:sz w:val="22"/>
                <w:szCs w:val="14"/>
              </w:rPr>
            </w:pPr>
            <w:r w:rsidRPr="00746E8D">
              <w:rPr>
                <w:rFonts w:hAnsi="Times New Roman" w:hint="eastAsia"/>
                <w:spacing w:val="140"/>
                <w:kern w:val="0"/>
                <w:sz w:val="22"/>
                <w:szCs w:val="14"/>
                <w:fitText w:val="720" w:id="1676375040"/>
              </w:rPr>
              <w:t>幼</w:t>
            </w:r>
            <w:r w:rsidRPr="00746E8D">
              <w:rPr>
                <w:rFonts w:hAnsi="Times New Roman" w:hint="eastAsia"/>
                <w:kern w:val="0"/>
                <w:sz w:val="22"/>
                <w:szCs w:val="14"/>
                <w:fitText w:val="720" w:id="1676375040"/>
              </w:rPr>
              <w:t>児</w:t>
            </w:r>
          </w:p>
        </w:tc>
        <w:tc>
          <w:tcPr>
            <w:tcW w:w="1004" w:type="dxa"/>
          </w:tcPr>
          <w:p w14:paraId="1CE5945E" w14:textId="77777777" w:rsidR="00D3365D" w:rsidRPr="00746E8D" w:rsidRDefault="00D3365D" w:rsidP="00746E8D">
            <w:pPr>
              <w:ind w:left="6"/>
              <w:jc w:val="left"/>
              <w:rPr>
                <w:rFonts w:hAnsi="Times New Roman"/>
                <w:sz w:val="22"/>
                <w:szCs w:val="14"/>
              </w:rPr>
            </w:pPr>
            <w:r w:rsidRPr="00746E8D">
              <w:rPr>
                <w:rFonts w:hAnsi="Times New Roman" w:hint="eastAsia"/>
                <w:sz w:val="22"/>
                <w:szCs w:val="14"/>
              </w:rPr>
              <w:t>小学生</w:t>
            </w:r>
          </w:p>
        </w:tc>
        <w:tc>
          <w:tcPr>
            <w:tcW w:w="1004" w:type="dxa"/>
          </w:tcPr>
          <w:p w14:paraId="2E79A24E" w14:textId="77777777" w:rsidR="00D3365D" w:rsidRPr="00746E8D" w:rsidRDefault="00D3365D" w:rsidP="00746E8D">
            <w:pPr>
              <w:ind w:left="6"/>
              <w:jc w:val="left"/>
              <w:rPr>
                <w:rFonts w:hAnsi="Times New Roman"/>
                <w:sz w:val="22"/>
                <w:szCs w:val="14"/>
              </w:rPr>
            </w:pPr>
            <w:r w:rsidRPr="00746E8D">
              <w:rPr>
                <w:rFonts w:hAnsi="Times New Roman" w:hint="eastAsia"/>
                <w:sz w:val="22"/>
                <w:szCs w:val="14"/>
              </w:rPr>
              <w:t>中学生</w:t>
            </w:r>
          </w:p>
        </w:tc>
        <w:tc>
          <w:tcPr>
            <w:tcW w:w="1004" w:type="dxa"/>
          </w:tcPr>
          <w:p w14:paraId="0B54611B" w14:textId="77777777" w:rsidR="00D3365D" w:rsidRPr="00746E8D" w:rsidRDefault="00D3365D" w:rsidP="00746E8D">
            <w:pPr>
              <w:jc w:val="left"/>
              <w:rPr>
                <w:rFonts w:hAnsi="Times New Roman"/>
                <w:sz w:val="22"/>
                <w:szCs w:val="14"/>
              </w:rPr>
            </w:pPr>
            <w:r w:rsidRPr="00746E8D">
              <w:rPr>
                <w:rFonts w:hAnsi="Times New Roman" w:hint="eastAsia"/>
                <w:sz w:val="22"/>
                <w:szCs w:val="14"/>
              </w:rPr>
              <w:t>高校生</w:t>
            </w:r>
          </w:p>
        </w:tc>
        <w:tc>
          <w:tcPr>
            <w:tcW w:w="1005" w:type="dxa"/>
          </w:tcPr>
          <w:p w14:paraId="3F1E0952" w14:textId="77777777" w:rsidR="00D3365D" w:rsidRPr="00746E8D" w:rsidRDefault="0085538F" w:rsidP="00746E8D">
            <w:pPr>
              <w:jc w:val="left"/>
              <w:rPr>
                <w:rFonts w:hAnsi="Times New Roman"/>
                <w:sz w:val="22"/>
                <w:szCs w:val="14"/>
              </w:rPr>
            </w:pPr>
            <w:r w:rsidRPr="0085538F">
              <w:rPr>
                <w:rFonts w:hAnsi="Times New Roman" w:hint="eastAsia"/>
                <w:spacing w:val="110"/>
                <w:kern w:val="0"/>
                <w:sz w:val="22"/>
                <w:szCs w:val="14"/>
                <w:fitText w:val="660" w:id="1676414208"/>
              </w:rPr>
              <w:t>学</w:t>
            </w:r>
            <w:r w:rsidRPr="0085538F">
              <w:rPr>
                <w:rFonts w:hAnsi="Times New Roman" w:hint="eastAsia"/>
                <w:kern w:val="0"/>
                <w:sz w:val="22"/>
                <w:szCs w:val="14"/>
                <w:fitText w:val="660" w:id="1676414208"/>
              </w:rPr>
              <w:t>生</w:t>
            </w:r>
          </w:p>
        </w:tc>
        <w:tc>
          <w:tcPr>
            <w:tcW w:w="1062" w:type="dxa"/>
          </w:tcPr>
          <w:p w14:paraId="7E5877AF" w14:textId="77777777" w:rsidR="00D3365D" w:rsidRPr="00746E8D" w:rsidRDefault="00D3365D" w:rsidP="00746E8D">
            <w:pPr>
              <w:jc w:val="left"/>
              <w:rPr>
                <w:rFonts w:hAnsi="Times New Roman"/>
                <w:sz w:val="22"/>
                <w:szCs w:val="14"/>
              </w:rPr>
            </w:pPr>
            <w:r w:rsidRPr="00746E8D">
              <w:rPr>
                <w:rFonts w:hAnsi="Times New Roman" w:hint="eastAsia"/>
                <w:spacing w:val="140"/>
                <w:kern w:val="0"/>
                <w:sz w:val="22"/>
                <w:szCs w:val="14"/>
                <w:fitText w:val="720" w:id="1676376832"/>
              </w:rPr>
              <w:t>一</w:t>
            </w:r>
            <w:r w:rsidRPr="00746E8D">
              <w:rPr>
                <w:rFonts w:hAnsi="Times New Roman" w:hint="eastAsia"/>
                <w:kern w:val="0"/>
                <w:sz w:val="22"/>
                <w:szCs w:val="14"/>
                <w:fitText w:val="720" w:id="1676376832"/>
              </w:rPr>
              <w:t>般</w:t>
            </w:r>
          </w:p>
        </w:tc>
        <w:tc>
          <w:tcPr>
            <w:tcW w:w="1011" w:type="dxa"/>
            <w:tcBorders>
              <w:right w:val="single" w:sz="4" w:space="0" w:color="auto"/>
            </w:tcBorders>
          </w:tcPr>
          <w:p w14:paraId="22F4802B" w14:textId="77777777" w:rsidR="00D3365D" w:rsidRPr="004A3666" w:rsidRDefault="00D3365D" w:rsidP="00D3365D">
            <w:pPr>
              <w:rPr>
                <w:rFonts w:hAnsi="Times New Roman"/>
                <w:kern w:val="0"/>
                <w:sz w:val="24"/>
                <w:szCs w:val="14"/>
              </w:rPr>
            </w:pPr>
            <w:r w:rsidRPr="00746E8D">
              <w:rPr>
                <w:rFonts w:hAnsi="Times New Roman" w:hint="eastAsia"/>
                <w:kern w:val="0"/>
                <w:sz w:val="22"/>
                <w:szCs w:val="14"/>
              </w:rPr>
              <w:t>指導者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14:paraId="18E5B463" w14:textId="77777777" w:rsidR="00D3365D" w:rsidRPr="004A3666" w:rsidRDefault="00D3365D" w:rsidP="00D3365D">
            <w:pPr>
              <w:rPr>
                <w:rFonts w:hAnsi="Times New Roman"/>
                <w:kern w:val="0"/>
                <w:sz w:val="24"/>
                <w:szCs w:val="14"/>
              </w:rPr>
            </w:pPr>
            <w:r w:rsidRPr="00D3365D">
              <w:rPr>
                <w:rFonts w:hAnsi="Times New Roman" w:hint="eastAsia"/>
                <w:spacing w:val="120"/>
                <w:kern w:val="0"/>
                <w:sz w:val="24"/>
                <w:szCs w:val="14"/>
                <w:fitText w:val="720" w:id="1676401152"/>
              </w:rPr>
              <w:t>合</w:t>
            </w:r>
            <w:r w:rsidRPr="00D3365D">
              <w:rPr>
                <w:rFonts w:hAnsi="Times New Roman" w:hint="eastAsia"/>
                <w:kern w:val="0"/>
                <w:sz w:val="24"/>
                <w:szCs w:val="14"/>
                <w:fitText w:val="720" w:id="1676401152"/>
              </w:rPr>
              <w:t>計</w:t>
            </w:r>
          </w:p>
        </w:tc>
      </w:tr>
      <w:tr w:rsidR="002C65F2" w14:paraId="4328A56A" w14:textId="77777777" w:rsidTr="00FC751E">
        <w:trPr>
          <w:gridAfter w:val="1"/>
          <w:wAfter w:w="15" w:type="dxa"/>
          <w:trHeight w:val="259"/>
        </w:trPr>
        <w:tc>
          <w:tcPr>
            <w:tcW w:w="430" w:type="dxa"/>
            <w:vMerge/>
          </w:tcPr>
          <w:p w14:paraId="77CA0432" w14:textId="77777777" w:rsidR="00D3365D" w:rsidRDefault="00D3365D" w:rsidP="003D0703">
            <w:pPr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14" w:type="dxa"/>
          </w:tcPr>
          <w:p w14:paraId="1C0FE675" w14:textId="77777777" w:rsidR="00D3365D" w:rsidRDefault="00D3365D" w:rsidP="00C96E47">
            <w:pPr>
              <w:jc w:val="center"/>
              <w:rPr>
                <w:rFonts w:hAnsi="Times New Roman"/>
                <w:sz w:val="24"/>
                <w:szCs w:val="14"/>
              </w:rPr>
            </w:pPr>
            <w:r>
              <w:rPr>
                <w:rFonts w:hAnsi="Times New Roman" w:hint="eastAsia"/>
                <w:sz w:val="24"/>
                <w:szCs w:val="14"/>
              </w:rPr>
              <w:t>男</w:t>
            </w:r>
          </w:p>
        </w:tc>
        <w:tc>
          <w:tcPr>
            <w:tcW w:w="994" w:type="dxa"/>
            <w:gridSpan w:val="2"/>
          </w:tcPr>
          <w:p w14:paraId="2908C663" w14:textId="77777777" w:rsidR="00D3365D" w:rsidRPr="000B4477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05" w:type="dxa"/>
          </w:tcPr>
          <w:p w14:paraId="50AF7A10" w14:textId="77777777" w:rsidR="00D3365D" w:rsidRPr="000B4477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04" w:type="dxa"/>
          </w:tcPr>
          <w:p w14:paraId="76EA9731" w14:textId="77777777" w:rsidR="00D3365D" w:rsidRPr="000B4477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04" w:type="dxa"/>
          </w:tcPr>
          <w:p w14:paraId="20B73BC6" w14:textId="77777777" w:rsidR="00D3365D" w:rsidRPr="000B4477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04" w:type="dxa"/>
          </w:tcPr>
          <w:p w14:paraId="307CCFE8" w14:textId="77777777" w:rsidR="00D3365D" w:rsidRPr="000B4477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05" w:type="dxa"/>
          </w:tcPr>
          <w:p w14:paraId="3F40BADE" w14:textId="77777777" w:rsidR="00D3365D" w:rsidRPr="000B4477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62" w:type="dxa"/>
          </w:tcPr>
          <w:p w14:paraId="314DAA58" w14:textId="77777777" w:rsidR="00D3365D" w:rsidRPr="000B4477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</w:tcPr>
          <w:p w14:paraId="0B8CC7B1" w14:textId="77777777" w:rsidR="00D3365D" w:rsidRPr="000B4477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14:paraId="32D57CFC" w14:textId="77777777" w:rsidR="00D3365D" w:rsidRPr="000B4477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</w:tr>
      <w:tr w:rsidR="002C65F2" w14:paraId="492BD213" w14:textId="77777777" w:rsidTr="00FC751E">
        <w:trPr>
          <w:gridAfter w:val="1"/>
          <w:wAfter w:w="15" w:type="dxa"/>
          <w:trHeight w:val="174"/>
        </w:trPr>
        <w:tc>
          <w:tcPr>
            <w:tcW w:w="430" w:type="dxa"/>
            <w:vMerge/>
          </w:tcPr>
          <w:p w14:paraId="095EB37F" w14:textId="77777777" w:rsidR="00D3365D" w:rsidRDefault="00D3365D" w:rsidP="003D0703">
            <w:pPr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14" w:type="dxa"/>
          </w:tcPr>
          <w:p w14:paraId="1118B667" w14:textId="77777777" w:rsidR="00D3365D" w:rsidRDefault="00D3365D" w:rsidP="00C96E47">
            <w:pPr>
              <w:jc w:val="center"/>
              <w:rPr>
                <w:rFonts w:hAnsi="Times New Roman"/>
                <w:sz w:val="24"/>
                <w:szCs w:val="14"/>
              </w:rPr>
            </w:pPr>
            <w:r>
              <w:rPr>
                <w:rFonts w:hAnsi="Times New Roman" w:hint="eastAsia"/>
                <w:sz w:val="24"/>
                <w:szCs w:val="14"/>
              </w:rPr>
              <w:t>女</w:t>
            </w:r>
          </w:p>
        </w:tc>
        <w:tc>
          <w:tcPr>
            <w:tcW w:w="994" w:type="dxa"/>
            <w:gridSpan w:val="2"/>
          </w:tcPr>
          <w:p w14:paraId="7C1A47C9" w14:textId="77777777" w:rsidR="00D3365D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05" w:type="dxa"/>
          </w:tcPr>
          <w:p w14:paraId="1740D6F8" w14:textId="77777777" w:rsidR="00D3365D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04" w:type="dxa"/>
          </w:tcPr>
          <w:p w14:paraId="2D839FC4" w14:textId="77777777" w:rsidR="00D3365D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04" w:type="dxa"/>
          </w:tcPr>
          <w:p w14:paraId="2D94FA78" w14:textId="77777777" w:rsidR="00D3365D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04" w:type="dxa"/>
          </w:tcPr>
          <w:p w14:paraId="4759A662" w14:textId="77777777" w:rsidR="00D3365D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05" w:type="dxa"/>
          </w:tcPr>
          <w:p w14:paraId="5550E0CE" w14:textId="77777777" w:rsidR="00D3365D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62" w:type="dxa"/>
          </w:tcPr>
          <w:p w14:paraId="1ACD2B8F" w14:textId="77777777" w:rsidR="00D3365D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</w:tcPr>
          <w:p w14:paraId="4C0CD5EE" w14:textId="77777777" w:rsidR="00D3365D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14:paraId="2377E228" w14:textId="77777777" w:rsidR="00D3365D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</w:tr>
      <w:tr w:rsidR="002C65F2" w14:paraId="66AE0D9A" w14:textId="77777777" w:rsidTr="00FC751E">
        <w:trPr>
          <w:gridAfter w:val="1"/>
          <w:wAfter w:w="15" w:type="dxa"/>
          <w:trHeight w:val="276"/>
        </w:trPr>
        <w:tc>
          <w:tcPr>
            <w:tcW w:w="430" w:type="dxa"/>
            <w:vMerge/>
          </w:tcPr>
          <w:p w14:paraId="31270FED" w14:textId="77777777" w:rsidR="00D3365D" w:rsidRDefault="00D3365D" w:rsidP="003D0703">
            <w:pPr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14" w:type="dxa"/>
          </w:tcPr>
          <w:p w14:paraId="429AB597" w14:textId="77777777" w:rsidR="00D3365D" w:rsidRDefault="00D3365D" w:rsidP="00C96E47">
            <w:pPr>
              <w:jc w:val="center"/>
              <w:rPr>
                <w:rFonts w:hAnsi="Times New Roman"/>
                <w:sz w:val="24"/>
                <w:szCs w:val="14"/>
              </w:rPr>
            </w:pPr>
            <w:r>
              <w:rPr>
                <w:rFonts w:hAnsi="Times New Roman" w:hint="eastAsia"/>
                <w:sz w:val="24"/>
                <w:szCs w:val="14"/>
              </w:rPr>
              <w:t>計</w:t>
            </w:r>
          </w:p>
        </w:tc>
        <w:tc>
          <w:tcPr>
            <w:tcW w:w="994" w:type="dxa"/>
            <w:gridSpan w:val="2"/>
          </w:tcPr>
          <w:p w14:paraId="44352810" w14:textId="77777777" w:rsidR="00D3365D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05" w:type="dxa"/>
          </w:tcPr>
          <w:p w14:paraId="464ECF38" w14:textId="77777777" w:rsidR="00D3365D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04" w:type="dxa"/>
          </w:tcPr>
          <w:p w14:paraId="58707647" w14:textId="77777777" w:rsidR="00D3365D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04" w:type="dxa"/>
          </w:tcPr>
          <w:p w14:paraId="6D7660F3" w14:textId="77777777" w:rsidR="00D3365D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04" w:type="dxa"/>
          </w:tcPr>
          <w:p w14:paraId="71723E57" w14:textId="77777777" w:rsidR="00D3365D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05" w:type="dxa"/>
          </w:tcPr>
          <w:p w14:paraId="46CE7762" w14:textId="77777777" w:rsidR="00D3365D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62" w:type="dxa"/>
          </w:tcPr>
          <w:p w14:paraId="79C6B41A" w14:textId="77777777" w:rsidR="00D3365D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</w:tcPr>
          <w:p w14:paraId="56F850EA" w14:textId="77777777" w:rsidR="00D3365D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14:paraId="0F450A6F" w14:textId="77777777" w:rsidR="00D3365D" w:rsidRDefault="00D3365D" w:rsidP="00EB2987">
            <w:pPr>
              <w:jc w:val="center"/>
              <w:rPr>
                <w:rFonts w:hAnsi="Times New Roman"/>
                <w:sz w:val="24"/>
                <w:szCs w:val="14"/>
              </w:rPr>
            </w:pPr>
          </w:p>
        </w:tc>
      </w:tr>
      <w:tr w:rsidR="00CA6992" w14:paraId="1403E871" w14:textId="77777777" w:rsidTr="00FC751E">
        <w:trPr>
          <w:trHeight w:val="350"/>
        </w:trPr>
        <w:tc>
          <w:tcPr>
            <w:tcW w:w="1444" w:type="dxa"/>
            <w:gridSpan w:val="2"/>
            <w:tcBorders>
              <w:bottom w:val="single" w:sz="4" w:space="0" w:color="auto"/>
            </w:tcBorders>
          </w:tcPr>
          <w:p w14:paraId="3E4CBF83" w14:textId="77777777" w:rsidR="00CA6992" w:rsidRDefault="00D554AA" w:rsidP="00FC751E">
            <w:pPr>
              <w:jc w:val="left"/>
              <w:rPr>
                <w:rFonts w:hAnsi="Times New Roman"/>
                <w:sz w:val="24"/>
                <w:szCs w:val="14"/>
              </w:rPr>
            </w:pPr>
            <w:r>
              <w:rPr>
                <w:rFonts w:hAnsi="Times New Roman" w:hint="eastAsia"/>
                <w:kern w:val="0"/>
                <w:sz w:val="24"/>
                <w:szCs w:val="14"/>
              </w:rPr>
              <w:t>※</w:t>
            </w:r>
            <w:r w:rsidR="00CA6992" w:rsidRPr="00FC751E">
              <w:rPr>
                <w:rFonts w:hAnsi="Times New Roman" w:hint="eastAsia"/>
                <w:spacing w:val="40"/>
                <w:kern w:val="0"/>
                <w:sz w:val="24"/>
                <w:szCs w:val="14"/>
                <w:fitText w:val="1200" w:id="1676391424"/>
              </w:rPr>
              <w:t>申請書</w:t>
            </w:r>
            <w:r w:rsidR="00CA6992" w:rsidRPr="00FC751E">
              <w:rPr>
                <w:rFonts w:hAnsi="Times New Roman" w:hint="eastAsia"/>
                <w:kern w:val="0"/>
                <w:sz w:val="24"/>
                <w:szCs w:val="14"/>
                <w:fitText w:val="1200" w:id="1676391424"/>
              </w:rPr>
              <w:t>類</w:t>
            </w:r>
          </w:p>
        </w:tc>
        <w:tc>
          <w:tcPr>
            <w:tcW w:w="9123" w:type="dxa"/>
            <w:gridSpan w:val="11"/>
            <w:tcBorders>
              <w:bottom w:val="single" w:sz="4" w:space="0" w:color="auto"/>
            </w:tcBorders>
          </w:tcPr>
          <w:p w14:paraId="215BD404" w14:textId="77777777" w:rsidR="00D554AA" w:rsidRDefault="00CA6992" w:rsidP="00CA6992">
            <w:pPr>
              <w:rPr>
                <w:rFonts w:hAnsi="Times New Roman"/>
                <w:sz w:val="24"/>
                <w:szCs w:val="14"/>
              </w:rPr>
            </w:pPr>
            <w:r>
              <w:rPr>
                <w:rFonts w:hAnsi="Times New Roman" w:hint="eastAsia"/>
                <w:sz w:val="24"/>
                <w:szCs w:val="14"/>
              </w:rPr>
              <w:t>□食事注文書　□宿泊者名簿　□</w:t>
            </w:r>
            <w:r w:rsidR="00D554AA">
              <w:rPr>
                <w:rFonts w:hAnsi="Times New Roman" w:hint="eastAsia"/>
                <w:sz w:val="24"/>
                <w:szCs w:val="14"/>
              </w:rPr>
              <w:t xml:space="preserve">清掃分担表　□宿泊部屋割当表　</w:t>
            </w:r>
          </w:p>
          <w:p w14:paraId="5AE1659C" w14:textId="31FBA923" w:rsidR="003A060D" w:rsidRDefault="00D554AA" w:rsidP="00CA6992">
            <w:pPr>
              <w:rPr>
                <w:rFonts w:hAnsi="Times New Roman"/>
                <w:sz w:val="24"/>
                <w:szCs w:val="14"/>
              </w:rPr>
            </w:pPr>
            <w:r>
              <w:rPr>
                <w:rFonts w:hAnsi="Times New Roman" w:hint="eastAsia"/>
                <w:sz w:val="24"/>
                <w:szCs w:val="14"/>
              </w:rPr>
              <w:t>□研修計画書　□各種つどいの係名簿　□利用の手引き</w:t>
            </w:r>
            <w:r w:rsidR="007441BD">
              <w:rPr>
                <w:rFonts w:hAnsi="Times New Roman" w:hint="eastAsia"/>
                <w:sz w:val="24"/>
                <w:szCs w:val="14"/>
              </w:rPr>
              <w:t>（</w:t>
            </w:r>
            <w:r w:rsidR="003A060D">
              <w:rPr>
                <w:rFonts w:hAnsi="Times New Roman" w:hint="eastAsia"/>
                <w:sz w:val="24"/>
                <w:szCs w:val="14"/>
              </w:rPr>
              <w:t>□</w:t>
            </w:r>
            <w:r w:rsidR="007441BD">
              <w:rPr>
                <w:rFonts w:hAnsi="Times New Roman" w:hint="eastAsia"/>
                <w:sz w:val="24"/>
                <w:szCs w:val="14"/>
              </w:rPr>
              <w:t>免除申請書）</w:t>
            </w:r>
          </w:p>
        </w:tc>
      </w:tr>
      <w:tr w:rsidR="00FC751E" w:rsidRPr="00034C16" w14:paraId="368DF4AD" w14:textId="77777777" w:rsidTr="00E71906">
        <w:trPr>
          <w:trHeight w:val="1033"/>
        </w:trPr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E614" w14:textId="74638ACC" w:rsidR="00FC751E" w:rsidRPr="00FC751E" w:rsidRDefault="009E05CD" w:rsidP="00034C16">
            <w:pPr>
              <w:jc w:val="left"/>
              <w:rPr>
                <w:rFonts w:hAnsi="Times New Roman"/>
                <w:kern w:val="0"/>
                <w:sz w:val="24"/>
                <w:szCs w:val="14"/>
              </w:rPr>
            </w:pPr>
            <w:r>
              <w:rPr>
                <w:rFonts w:hAnsi="Times New Roman" w:hint="eastAsia"/>
                <w:kern w:val="0"/>
                <w:sz w:val="24"/>
                <w:szCs w:val="14"/>
              </w:rPr>
              <w:t>※</w:t>
            </w:r>
            <w:r w:rsidR="00FC751E">
              <w:rPr>
                <w:rFonts w:hAnsi="Times New Roman" w:hint="eastAsia"/>
                <w:kern w:val="0"/>
                <w:sz w:val="24"/>
                <w:szCs w:val="14"/>
              </w:rPr>
              <w:t>宿泊研修</w:t>
            </w:r>
            <w:r>
              <w:rPr>
                <w:rFonts w:hAnsi="Times New Roman" w:hint="eastAsia"/>
                <w:kern w:val="0"/>
                <w:sz w:val="24"/>
                <w:szCs w:val="14"/>
              </w:rPr>
              <w:t xml:space="preserve">　</w:t>
            </w:r>
            <w:r w:rsidR="00034C16">
              <w:rPr>
                <w:rFonts w:hAnsi="Times New Roman" w:hint="eastAsia"/>
                <w:kern w:val="0"/>
                <w:sz w:val="24"/>
                <w:szCs w:val="14"/>
              </w:rPr>
              <w:t xml:space="preserve"> の</w:t>
            </w:r>
            <w:r>
              <w:rPr>
                <w:rFonts w:hAnsi="Times New Roman" w:hint="eastAsia"/>
                <w:kern w:val="0"/>
                <w:sz w:val="24"/>
                <w:szCs w:val="14"/>
              </w:rPr>
              <w:t>料金</w:t>
            </w:r>
          </w:p>
        </w:tc>
        <w:tc>
          <w:tcPr>
            <w:tcW w:w="91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5A9B" w14:textId="688687AF" w:rsidR="00FC751E" w:rsidRPr="00E71906" w:rsidRDefault="00E71906" w:rsidP="00E71906">
            <w:pPr>
              <w:rPr>
                <w:rFonts w:hAnsi="Times New Roman"/>
                <w:sz w:val="22"/>
                <w:szCs w:val="12"/>
                <w:u w:val="single"/>
              </w:rPr>
            </w:pPr>
            <w:r>
              <w:rPr>
                <w:rFonts w:hAnsi="Times New Roman" w:hint="eastAsia"/>
                <w:sz w:val="22"/>
                <w:szCs w:val="12"/>
                <w:u w:val="single"/>
              </w:rPr>
              <w:t>①</w:t>
            </w:r>
            <w:r w:rsidR="009E05CD" w:rsidRPr="00E71906">
              <w:rPr>
                <w:rFonts w:hAnsi="Times New Roman" w:hint="eastAsia"/>
                <w:sz w:val="22"/>
                <w:szCs w:val="12"/>
                <w:u w:val="single"/>
              </w:rPr>
              <w:t>研修施設</w:t>
            </w:r>
            <w:r w:rsidR="00034C16" w:rsidRPr="00E71906">
              <w:rPr>
                <w:rFonts w:hAnsi="Times New Roman" w:hint="eastAsia"/>
                <w:sz w:val="28"/>
                <w:szCs w:val="16"/>
                <w:u w:val="single"/>
              </w:rPr>
              <w:t xml:space="preserve"> </w:t>
            </w:r>
            <w:r w:rsidR="00083BCE" w:rsidRPr="00083BCE">
              <w:rPr>
                <w:rFonts w:hAnsi="Times New Roman" w:hint="eastAsia"/>
                <w:sz w:val="22"/>
                <w:szCs w:val="12"/>
                <w:u w:val="single"/>
              </w:rPr>
              <w:t>200</w:t>
            </w:r>
            <w:r w:rsidR="009E05CD" w:rsidRPr="00E71906">
              <w:rPr>
                <w:rFonts w:hAnsi="Times New Roman" w:hint="eastAsia"/>
                <w:sz w:val="22"/>
                <w:szCs w:val="12"/>
                <w:u w:val="single"/>
              </w:rPr>
              <w:t>円</w:t>
            </w:r>
            <w:r w:rsidR="009E05CD" w:rsidRPr="00E71906">
              <w:rPr>
                <w:rFonts w:hAnsi="Times New Roman" w:hint="eastAsia"/>
                <w:sz w:val="22"/>
                <w:szCs w:val="12"/>
              </w:rPr>
              <w:t>＋</w:t>
            </w:r>
            <w:r w:rsidR="00034C16" w:rsidRPr="00E71906">
              <w:rPr>
                <w:rFonts w:hAnsi="Times New Roman" w:hint="eastAsia"/>
                <w:sz w:val="22"/>
                <w:szCs w:val="12"/>
              </w:rPr>
              <w:t>②</w:t>
            </w:r>
            <w:r w:rsidR="009E05CD" w:rsidRPr="00E71906">
              <w:rPr>
                <w:rFonts w:hAnsi="Times New Roman" w:hint="eastAsia"/>
                <w:sz w:val="22"/>
                <w:szCs w:val="12"/>
                <w:u w:val="single"/>
              </w:rPr>
              <w:t>宿泊</w:t>
            </w:r>
            <w:r w:rsidR="007441BD">
              <w:rPr>
                <w:rFonts w:hAnsi="Times New Roman" w:hint="eastAsia"/>
                <w:sz w:val="22"/>
                <w:szCs w:val="12"/>
                <w:u w:val="single"/>
              </w:rPr>
              <w:t>研修</w:t>
            </w:r>
            <w:r w:rsidR="009E05CD" w:rsidRPr="00E71906">
              <w:rPr>
                <w:rFonts w:hAnsi="Times New Roman" w:hint="eastAsia"/>
                <w:sz w:val="28"/>
                <w:szCs w:val="16"/>
                <w:u w:val="single"/>
              </w:rPr>
              <w:t xml:space="preserve">　</w:t>
            </w:r>
            <w:r w:rsidR="00034C16" w:rsidRPr="00E71906">
              <w:rPr>
                <w:rFonts w:hAnsi="Times New Roman" w:hint="eastAsia"/>
                <w:sz w:val="28"/>
                <w:szCs w:val="16"/>
                <w:u w:val="single"/>
              </w:rPr>
              <w:t xml:space="preserve"> </w:t>
            </w:r>
            <w:r w:rsidR="00034C16" w:rsidRPr="00E71906">
              <w:rPr>
                <w:rFonts w:hAnsi="Times New Roman"/>
                <w:sz w:val="28"/>
                <w:szCs w:val="16"/>
                <w:u w:val="single"/>
              </w:rPr>
              <w:t xml:space="preserve"> </w:t>
            </w:r>
            <w:r w:rsidR="00083BCE">
              <w:rPr>
                <w:rFonts w:hAnsi="Times New Roman" w:hint="eastAsia"/>
                <w:sz w:val="28"/>
                <w:szCs w:val="16"/>
                <w:u w:val="single"/>
              </w:rPr>
              <w:t xml:space="preserve">　　</w:t>
            </w:r>
            <w:r w:rsidR="009E05CD" w:rsidRPr="00E71906">
              <w:rPr>
                <w:rFonts w:hAnsi="Times New Roman" w:hint="eastAsia"/>
                <w:sz w:val="28"/>
                <w:szCs w:val="16"/>
                <w:u w:val="single"/>
              </w:rPr>
              <w:t xml:space="preserve">　</w:t>
            </w:r>
            <w:r w:rsidR="009E05CD" w:rsidRPr="00E71906">
              <w:rPr>
                <w:rFonts w:hAnsi="Times New Roman" w:hint="eastAsia"/>
                <w:sz w:val="22"/>
                <w:szCs w:val="12"/>
                <w:u w:val="single"/>
              </w:rPr>
              <w:t>円</w:t>
            </w:r>
            <w:r w:rsidR="009E05CD" w:rsidRPr="00E71906">
              <w:rPr>
                <w:rFonts w:hAnsi="Times New Roman" w:hint="eastAsia"/>
                <w:sz w:val="22"/>
                <w:szCs w:val="12"/>
              </w:rPr>
              <w:t>＋</w:t>
            </w:r>
            <w:r w:rsidR="00034C16" w:rsidRPr="00E71906">
              <w:rPr>
                <w:rFonts w:hAnsi="Times New Roman" w:hint="eastAsia"/>
                <w:sz w:val="22"/>
                <w:szCs w:val="12"/>
              </w:rPr>
              <w:t>③</w:t>
            </w:r>
            <w:r w:rsidR="007441BD">
              <w:rPr>
                <w:rFonts w:hAnsi="Times New Roman" w:hint="eastAsia"/>
                <w:sz w:val="22"/>
                <w:szCs w:val="12"/>
                <w:u w:val="single"/>
              </w:rPr>
              <w:t>シーツ</w:t>
            </w:r>
            <w:r w:rsidRPr="005B1184">
              <w:rPr>
                <w:rFonts w:hAnsi="Times New Roman" w:hint="eastAsia"/>
                <w:sz w:val="22"/>
                <w:szCs w:val="12"/>
                <w:u w:val="single"/>
              </w:rPr>
              <w:t>2</w:t>
            </w:r>
            <w:r w:rsidR="007441BD">
              <w:rPr>
                <w:rFonts w:hAnsi="Times New Roman" w:hint="eastAsia"/>
                <w:sz w:val="22"/>
                <w:szCs w:val="12"/>
                <w:u w:val="single"/>
              </w:rPr>
              <w:t>0</w:t>
            </w:r>
            <w:r w:rsidRPr="005B1184">
              <w:rPr>
                <w:rFonts w:hAnsi="Times New Roman" w:hint="eastAsia"/>
                <w:sz w:val="22"/>
                <w:szCs w:val="12"/>
                <w:u w:val="single"/>
              </w:rPr>
              <w:t>0</w:t>
            </w:r>
            <w:r w:rsidR="009E05CD" w:rsidRPr="00E71906">
              <w:rPr>
                <w:rFonts w:hAnsi="Times New Roman" w:hint="eastAsia"/>
                <w:sz w:val="22"/>
                <w:szCs w:val="12"/>
                <w:u w:val="single"/>
              </w:rPr>
              <w:t>円</w:t>
            </w:r>
            <w:r w:rsidR="009E05CD" w:rsidRPr="00E71906">
              <w:rPr>
                <w:rFonts w:hAnsi="Times New Roman" w:hint="eastAsia"/>
                <w:sz w:val="22"/>
                <w:szCs w:val="12"/>
              </w:rPr>
              <w:t xml:space="preserve">　</w:t>
            </w:r>
            <w:r w:rsidR="00034C16" w:rsidRPr="00E71906">
              <w:rPr>
                <w:rFonts w:hAnsi="Times New Roman" w:hint="eastAsia"/>
                <w:sz w:val="22"/>
                <w:szCs w:val="12"/>
              </w:rPr>
              <w:t>①②③合計</w:t>
            </w:r>
            <w:r w:rsidR="009E05CD" w:rsidRPr="00E71906">
              <w:rPr>
                <w:rFonts w:hAnsi="Times New Roman" w:hint="eastAsia"/>
                <w:sz w:val="22"/>
                <w:szCs w:val="12"/>
              </w:rPr>
              <w:t>額</w:t>
            </w:r>
          </w:p>
          <w:p w14:paraId="3ECF6CCE" w14:textId="4C93773C" w:rsidR="009E05CD" w:rsidRPr="00034C16" w:rsidRDefault="00034C16" w:rsidP="00034C16">
            <w:pPr>
              <w:pStyle w:val="ae"/>
              <w:ind w:leftChars="0" w:left="220"/>
              <w:rPr>
                <w:rFonts w:hAnsi="Times New Roman"/>
                <w:sz w:val="22"/>
                <w:szCs w:val="12"/>
              </w:rPr>
            </w:pPr>
            <w:r w:rsidRPr="00034C16">
              <w:rPr>
                <w:rFonts w:hAnsi="Times New Roman" w:hint="eastAsia"/>
                <w:sz w:val="22"/>
                <w:szCs w:val="12"/>
              </w:rPr>
              <w:t>その他</w:t>
            </w:r>
            <w:r>
              <w:rPr>
                <w:rFonts w:hAnsi="Times New Roman" w:hint="eastAsia"/>
                <w:sz w:val="22"/>
                <w:szCs w:val="12"/>
              </w:rPr>
              <w:t>、</w:t>
            </w:r>
            <w:r w:rsidRPr="00034C16">
              <w:rPr>
                <w:rFonts w:hAnsi="Times New Roman" w:hint="eastAsia"/>
                <w:sz w:val="22"/>
                <w:szCs w:val="12"/>
              </w:rPr>
              <w:t>各種プログラム材料代、食事代</w:t>
            </w:r>
          </w:p>
        </w:tc>
      </w:tr>
    </w:tbl>
    <w:p w14:paraId="74F8F790" w14:textId="77777777" w:rsidR="003A060D" w:rsidRPr="00471663" w:rsidRDefault="003A060D" w:rsidP="003A060D">
      <w:pPr>
        <w:ind w:right="840"/>
        <w:rPr>
          <w:rFonts w:hAnsi="Times New Roman"/>
        </w:rPr>
      </w:pPr>
      <w:r>
        <w:rPr>
          <w:rFonts w:hAnsi="Times New Roman" w:hint="eastAsia"/>
        </w:rPr>
        <w:t>（注）※印のある欄は記入しないでください。</w:t>
      </w:r>
    </w:p>
    <w:p w14:paraId="0E3E3837" w14:textId="77777777" w:rsidR="000B4477" w:rsidRPr="00EB62BD" w:rsidRDefault="002C65F2" w:rsidP="00F41450">
      <w:pPr>
        <w:rPr>
          <w:rFonts w:hAnsi="Times New Roman"/>
          <w:sz w:val="22"/>
          <w:szCs w:val="12"/>
          <w:u w:val="dotted"/>
        </w:rPr>
      </w:pPr>
      <w:r w:rsidRPr="00EB62BD">
        <w:rPr>
          <w:rFonts w:hAnsi="Times New Roman" w:hint="eastAsia"/>
          <w:sz w:val="22"/>
          <w:szCs w:val="12"/>
          <w:u w:val="dotted"/>
        </w:rPr>
        <w:t>*1）</w:t>
      </w:r>
      <w:r w:rsidRPr="00EB62BD">
        <w:rPr>
          <w:rFonts w:hAnsi="Times New Roman" w:hint="eastAsia"/>
          <w:b/>
          <w:sz w:val="22"/>
          <w:szCs w:val="12"/>
          <w:u w:val="dotted"/>
        </w:rPr>
        <w:t>衛生上４泊目毎のシーツ取替をお願いします。</w:t>
      </w:r>
      <w:r w:rsidRPr="00EB62BD">
        <w:rPr>
          <w:rFonts w:hAnsi="Times New Roman" w:hint="eastAsia"/>
          <w:sz w:val="22"/>
          <w:szCs w:val="12"/>
          <w:u w:val="dotted"/>
        </w:rPr>
        <w:t>（料金</w:t>
      </w:r>
      <w:r w:rsidR="001D330F" w:rsidRPr="00EB62BD">
        <w:rPr>
          <w:rFonts w:hAnsi="Times New Roman" w:hint="eastAsia"/>
          <w:sz w:val="22"/>
          <w:szCs w:val="12"/>
          <w:u w:val="dotted"/>
        </w:rPr>
        <w:t>は</w:t>
      </w:r>
      <w:r w:rsidRPr="00EB62BD">
        <w:rPr>
          <w:rFonts w:hAnsi="Times New Roman" w:hint="eastAsia"/>
          <w:sz w:val="22"/>
          <w:szCs w:val="12"/>
          <w:u w:val="dotted"/>
        </w:rPr>
        <w:t>加算されます）</w:t>
      </w:r>
    </w:p>
    <w:p w14:paraId="03FF54D9" w14:textId="77777777" w:rsidR="001D330F" w:rsidRPr="00EB62BD" w:rsidRDefault="002C65F2" w:rsidP="00A17863">
      <w:pPr>
        <w:ind w:left="440" w:hangingChars="200" w:hanging="440"/>
        <w:rPr>
          <w:rFonts w:hAnsi="Times New Roman"/>
          <w:sz w:val="22"/>
          <w:szCs w:val="12"/>
          <w:u w:val="dotted"/>
        </w:rPr>
      </w:pPr>
      <w:r w:rsidRPr="00EB62BD">
        <w:rPr>
          <w:rFonts w:hAnsi="Times New Roman" w:hint="eastAsia"/>
          <w:sz w:val="22"/>
          <w:szCs w:val="12"/>
          <w:u w:val="dotted"/>
        </w:rPr>
        <w:t>*2）</w:t>
      </w:r>
      <w:r w:rsidRPr="00EB62BD">
        <w:rPr>
          <w:rFonts w:hAnsi="Times New Roman" w:hint="eastAsia"/>
          <w:b/>
          <w:sz w:val="22"/>
          <w:szCs w:val="12"/>
          <w:u w:val="dotted"/>
        </w:rPr>
        <w:t>宿泊施設の空調設備使用は、午後６時～翌朝</w:t>
      </w:r>
      <w:r w:rsidR="00042482" w:rsidRPr="00EB62BD">
        <w:rPr>
          <w:rFonts w:hAnsi="Times New Roman" w:hint="eastAsia"/>
          <w:b/>
          <w:sz w:val="22"/>
          <w:szCs w:val="12"/>
          <w:u w:val="dotted"/>
        </w:rPr>
        <w:t>８</w:t>
      </w:r>
      <w:r w:rsidRPr="00EB62BD">
        <w:rPr>
          <w:rFonts w:hAnsi="Times New Roman" w:hint="eastAsia"/>
          <w:b/>
          <w:sz w:val="22"/>
          <w:szCs w:val="12"/>
          <w:u w:val="dotted"/>
        </w:rPr>
        <w:t>時までとします。</w:t>
      </w:r>
    </w:p>
    <w:p w14:paraId="7566CB84" w14:textId="77777777" w:rsidR="00A17863" w:rsidRPr="00EB62BD" w:rsidRDefault="00A17863" w:rsidP="001D330F">
      <w:pPr>
        <w:ind w:leftChars="200" w:left="420"/>
        <w:rPr>
          <w:rFonts w:hAnsi="Times New Roman"/>
          <w:sz w:val="22"/>
          <w:szCs w:val="12"/>
          <w:u w:val="dotted"/>
        </w:rPr>
      </w:pPr>
      <w:r w:rsidRPr="00EB62BD">
        <w:rPr>
          <w:rFonts w:hAnsi="Times New Roman" w:hint="eastAsia"/>
          <w:sz w:val="22"/>
          <w:szCs w:val="12"/>
          <w:u w:val="dotted"/>
        </w:rPr>
        <w:t>（</w:t>
      </w:r>
      <w:r w:rsidRPr="00EB62BD">
        <w:rPr>
          <w:rFonts w:hAnsi="Times New Roman" w:hint="eastAsia"/>
          <w:b/>
          <w:sz w:val="22"/>
          <w:szCs w:val="12"/>
          <w:u w:val="dotted"/>
        </w:rPr>
        <w:t>それ以外の使用は施設利用時の空調利用代が別途必要となります。</w:t>
      </w:r>
      <w:r w:rsidR="00042482" w:rsidRPr="00EB62BD">
        <w:rPr>
          <w:rFonts w:hAnsi="Times New Roman" w:hint="eastAsia"/>
          <w:sz w:val="22"/>
          <w:szCs w:val="12"/>
          <w:u w:val="dotted"/>
        </w:rPr>
        <w:t>）</w:t>
      </w:r>
    </w:p>
    <w:p w14:paraId="1CC30CAB" w14:textId="77777777" w:rsidR="00A6758E" w:rsidRDefault="00A17863" w:rsidP="006C456B">
      <w:pPr>
        <w:rPr>
          <w:rFonts w:hAnsi="Times New Roman"/>
          <w:sz w:val="22"/>
          <w:szCs w:val="12"/>
          <w:u w:val="dotted"/>
        </w:rPr>
      </w:pPr>
      <w:r w:rsidRPr="00EB62BD">
        <w:rPr>
          <w:rFonts w:hAnsi="Times New Roman" w:hint="eastAsia"/>
          <w:sz w:val="22"/>
          <w:szCs w:val="12"/>
          <w:u w:val="dotted"/>
        </w:rPr>
        <w:t>*</w:t>
      </w:r>
      <w:r w:rsidR="007029ED" w:rsidRPr="00EB62BD">
        <w:rPr>
          <w:rFonts w:hAnsi="Times New Roman" w:hint="eastAsia"/>
          <w:sz w:val="22"/>
          <w:szCs w:val="12"/>
          <w:u w:val="dotted"/>
        </w:rPr>
        <w:t>3</w:t>
      </w:r>
      <w:r w:rsidRPr="00EB62BD">
        <w:rPr>
          <w:rFonts w:hAnsi="Times New Roman" w:hint="eastAsia"/>
          <w:sz w:val="22"/>
          <w:szCs w:val="12"/>
          <w:u w:val="dotted"/>
        </w:rPr>
        <w:t>）児童・生徒とは</w:t>
      </w:r>
      <w:r w:rsidR="001D330F" w:rsidRPr="00EB62BD">
        <w:rPr>
          <w:rFonts w:hAnsi="Times New Roman" w:hint="eastAsia"/>
          <w:sz w:val="22"/>
          <w:szCs w:val="12"/>
          <w:u w:val="dotted"/>
        </w:rPr>
        <w:t>保育</w:t>
      </w:r>
      <w:r w:rsidR="00A6758E">
        <w:rPr>
          <w:rFonts w:hAnsi="Times New Roman" w:hint="eastAsia"/>
          <w:sz w:val="22"/>
          <w:szCs w:val="12"/>
          <w:u w:val="dotted"/>
        </w:rPr>
        <w:t>･</w:t>
      </w:r>
      <w:r w:rsidR="001D330F" w:rsidRPr="00EB62BD">
        <w:rPr>
          <w:rFonts w:hAnsi="Times New Roman" w:hint="eastAsia"/>
          <w:sz w:val="22"/>
          <w:szCs w:val="12"/>
          <w:u w:val="dotted"/>
        </w:rPr>
        <w:t>幼稚園</w:t>
      </w:r>
      <w:r w:rsidR="00A6758E">
        <w:rPr>
          <w:rFonts w:hAnsi="Times New Roman" w:hint="eastAsia"/>
          <w:sz w:val="22"/>
          <w:szCs w:val="12"/>
          <w:u w:val="dotted"/>
        </w:rPr>
        <w:t>･</w:t>
      </w:r>
      <w:r w:rsidR="001D330F" w:rsidRPr="00EB62BD">
        <w:rPr>
          <w:rFonts w:hAnsi="Times New Roman" w:hint="eastAsia"/>
          <w:sz w:val="22"/>
          <w:szCs w:val="12"/>
          <w:u w:val="dotted"/>
        </w:rPr>
        <w:t>小中学生</w:t>
      </w:r>
      <w:r w:rsidR="00A6758E">
        <w:rPr>
          <w:rFonts w:hAnsi="Times New Roman" w:hint="eastAsia"/>
          <w:sz w:val="22"/>
          <w:szCs w:val="12"/>
          <w:u w:val="dotted"/>
        </w:rPr>
        <w:t>･</w:t>
      </w:r>
      <w:r w:rsidR="006C456B" w:rsidRPr="00EB62BD">
        <w:rPr>
          <w:rFonts w:hAnsi="Times New Roman" w:hint="eastAsia"/>
          <w:sz w:val="22"/>
          <w:szCs w:val="12"/>
          <w:u w:val="dotted"/>
        </w:rPr>
        <w:t>高校生</w:t>
      </w:r>
      <w:r w:rsidR="001D330F" w:rsidRPr="00EB62BD">
        <w:rPr>
          <w:rFonts w:hAnsi="Times New Roman" w:hint="eastAsia"/>
          <w:sz w:val="22"/>
          <w:szCs w:val="12"/>
          <w:u w:val="dotted"/>
        </w:rPr>
        <w:t>とし、引率</w:t>
      </w:r>
      <w:r w:rsidR="006C456B" w:rsidRPr="00EB62BD">
        <w:rPr>
          <w:rFonts w:hAnsi="Times New Roman" w:hint="eastAsia"/>
          <w:sz w:val="22"/>
          <w:szCs w:val="12"/>
          <w:u w:val="dotted"/>
        </w:rPr>
        <w:t>指導</w:t>
      </w:r>
      <w:r w:rsidR="001D330F" w:rsidRPr="00EB62BD">
        <w:rPr>
          <w:rFonts w:hAnsi="Times New Roman" w:hint="eastAsia"/>
          <w:sz w:val="22"/>
          <w:szCs w:val="12"/>
          <w:u w:val="dotted"/>
        </w:rPr>
        <w:t>者の宿泊は</w:t>
      </w:r>
    </w:p>
    <w:p w14:paraId="039A7A1F" w14:textId="3F117BB1" w:rsidR="00F41450" w:rsidRPr="00EB62BD" w:rsidRDefault="001D330F" w:rsidP="00A6758E">
      <w:pPr>
        <w:ind w:firstLineChars="200" w:firstLine="440"/>
        <w:rPr>
          <w:rFonts w:hAnsi="Times New Roman"/>
          <w:sz w:val="22"/>
          <w:szCs w:val="12"/>
          <w:u w:val="dotted"/>
        </w:rPr>
      </w:pPr>
      <w:r w:rsidRPr="00EB62BD">
        <w:rPr>
          <w:rFonts w:hAnsi="Times New Roman" w:hint="eastAsia"/>
          <w:sz w:val="22"/>
          <w:szCs w:val="12"/>
          <w:u w:val="dotted"/>
        </w:rPr>
        <w:t>児童・生徒料金とします。（大学・専門学生等</w:t>
      </w:r>
      <w:r w:rsidR="006C456B" w:rsidRPr="00EB62BD">
        <w:rPr>
          <w:rFonts w:hAnsi="Times New Roman" w:hint="eastAsia"/>
          <w:sz w:val="22"/>
          <w:szCs w:val="12"/>
          <w:u w:val="dotted"/>
        </w:rPr>
        <w:t>は一般料金、３歳以下は無料</w:t>
      </w:r>
      <w:r w:rsidRPr="00EB62BD">
        <w:rPr>
          <w:rFonts w:hAnsi="Times New Roman" w:hint="eastAsia"/>
          <w:sz w:val="22"/>
          <w:szCs w:val="12"/>
          <w:u w:val="dotted"/>
        </w:rPr>
        <w:t>）</w:t>
      </w:r>
    </w:p>
    <w:sectPr w:rsidR="00F41450" w:rsidRPr="00EB62BD" w:rsidSect="003A111A">
      <w:type w:val="continuous"/>
      <w:pgSz w:w="11906" w:h="16838" w:code="9"/>
      <w:pgMar w:top="1418" w:right="1460" w:bottom="851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5D702" w14:textId="77777777" w:rsidR="00333DA7" w:rsidRDefault="00333DA7">
      <w:r>
        <w:separator/>
      </w:r>
    </w:p>
  </w:endnote>
  <w:endnote w:type="continuationSeparator" w:id="0">
    <w:p w14:paraId="3F862BA0" w14:textId="77777777" w:rsidR="00333DA7" w:rsidRDefault="00333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59562" w14:textId="77777777" w:rsidR="00333DA7" w:rsidRDefault="00333DA7">
      <w:r>
        <w:separator/>
      </w:r>
    </w:p>
  </w:footnote>
  <w:footnote w:type="continuationSeparator" w:id="0">
    <w:p w14:paraId="76EECC7A" w14:textId="77777777" w:rsidR="00333DA7" w:rsidRDefault="00333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F6F"/>
    <w:multiLevelType w:val="hybridMultilevel"/>
    <w:tmpl w:val="D9C013D4"/>
    <w:lvl w:ilvl="0" w:tplc="25A0E0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794C56"/>
    <w:multiLevelType w:val="hybridMultilevel"/>
    <w:tmpl w:val="CA223538"/>
    <w:lvl w:ilvl="0" w:tplc="6A14D7AE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2714966"/>
    <w:multiLevelType w:val="hybridMultilevel"/>
    <w:tmpl w:val="051EC6DA"/>
    <w:lvl w:ilvl="0" w:tplc="4E520354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E07551"/>
    <w:multiLevelType w:val="hybridMultilevel"/>
    <w:tmpl w:val="5422F61C"/>
    <w:lvl w:ilvl="0" w:tplc="0C825208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AB62A8F"/>
    <w:multiLevelType w:val="hybridMultilevel"/>
    <w:tmpl w:val="A80C7A46"/>
    <w:lvl w:ilvl="0" w:tplc="E2AEC2CC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BD072C1"/>
    <w:multiLevelType w:val="hybridMultilevel"/>
    <w:tmpl w:val="CE94B508"/>
    <w:lvl w:ilvl="0" w:tplc="F2CC1C5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61677C0D"/>
    <w:multiLevelType w:val="hybridMultilevel"/>
    <w:tmpl w:val="8284A5B2"/>
    <w:lvl w:ilvl="0" w:tplc="CDD86F90">
      <w:start w:val="1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646B2B54"/>
    <w:multiLevelType w:val="hybridMultilevel"/>
    <w:tmpl w:val="F454C47C"/>
    <w:lvl w:ilvl="0" w:tplc="EFDEC0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46576981">
    <w:abstractNumId w:val="6"/>
  </w:num>
  <w:num w:numId="2" w16cid:durableId="760757880">
    <w:abstractNumId w:val="3"/>
  </w:num>
  <w:num w:numId="3" w16cid:durableId="1127353261">
    <w:abstractNumId w:val="5"/>
  </w:num>
  <w:num w:numId="4" w16cid:durableId="1326011476">
    <w:abstractNumId w:val="7"/>
  </w:num>
  <w:num w:numId="5" w16cid:durableId="2049063606">
    <w:abstractNumId w:val="2"/>
  </w:num>
  <w:num w:numId="6" w16cid:durableId="1188830637">
    <w:abstractNumId w:val="1"/>
  </w:num>
  <w:num w:numId="7" w16cid:durableId="1136795546">
    <w:abstractNumId w:val="4"/>
  </w:num>
  <w:num w:numId="8" w16cid:durableId="2122795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A31FD"/>
    <w:rsid w:val="00000C6F"/>
    <w:rsid w:val="000247A3"/>
    <w:rsid w:val="00034C16"/>
    <w:rsid w:val="00042482"/>
    <w:rsid w:val="00077455"/>
    <w:rsid w:val="00083BCE"/>
    <w:rsid w:val="000960C3"/>
    <w:rsid w:val="000B3C72"/>
    <w:rsid w:val="000B4477"/>
    <w:rsid w:val="000D04BB"/>
    <w:rsid w:val="00101A1E"/>
    <w:rsid w:val="00103FFF"/>
    <w:rsid w:val="00105817"/>
    <w:rsid w:val="00107708"/>
    <w:rsid w:val="001124A4"/>
    <w:rsid w:val="001200BE"/>
    <w:rsid w:val="001400C5"/>
    <w:rsid w:val="00147FB0"/>
    <w:rsid w:val="00152FEC"/>
    <w:rsid w:val="00171469"/>
    <w:rsid w:val="00186566"/>
    <w:rsid w:val="00196C54"/>
    <w:rsid w:val="001A3715"/>
    <w:rsid w:val="001C1696"/>
    <w:rsid w:val="001D330F"/>
    <w:rsid w:val="001E19FD"/>
    <w:rsid w:val="001E2DB8"/>
    <w:rsid w:val="001F225E"/>
    <w:rsid w:val="00210FA4"/>
    <w:rsid w:val="00240106"/>
    <w:rsid w:val="00262465"/>
    <w:rsid w:val="0029431E"/>
    <w:rsid w:val="002A0C26"/>
    <w:rsid w:val="002A31FD"/>
    <w:rsid w:val="002A4AC1"/>
    <w:rsid w:val="002A71B5"/>
    <w:rsid w:val="002C4DAB"/>
    <w:rsid w:val="002C5477"/>
    <w:rsid w:val="002C6410"/>
    <w:rsid w:val="002C65F2"/>
    <w:rsid w:val="002D3DB0"/>
    <w:rsid w:val="002E2AB4"/>
    <w:rsid w:val="002E4DF4"/>
    <w:rsid w:val="002E56B7"/>
    <w:rsid w:val="002F7587"/>
    <w:rsid w:val="003010F2"/>
    <w:rsid w:val="00333DA7"/>
    <w:rsid w:val="00360A80"/>
    <w:rsid w:val="00375890"/>
    <w:rsid w:val="00376240"/>
    <w:rsid w:val="003841A0"/>
    <w:rsid w:val="003A060D"/>
    <w:rsid w:val="003A111A"/>
    <w:rsid w:val="003B0FEE"/>
    <w:rsid w:val="003C0AE7"/>
    <w:rsid w:val="003C4763"/>
    <w:rsid w:val="003D0703"/>
    <w:rsid w:val="003D5CA3"/>
    <w:rsid w:val="003E7E04"/>
    <w:rsid w:val="0042200D"/>
    <w:rsid w:val="004515D5"/>
    <w:rsid w:val="00471663"/>
    <w:rsid w:val="00474E73"/>
    <w:rsid w:val="0048533D"/>
    <w:rsid w:val="004A2570"/>
    <w:rsid w:val="004A3666"/>
    <w:rsid w:val="004A39AF"/>
    <w:rsid w:val="004A44D7"/>
    <w:rsid w:val="004B5509"/>
    <w:rsid w:val="004C0AA9"/>
    <w:rsid w:val="004C2678"/>
    <w:rsid w:val="004E2D0E"/>
    <w:rsid w:val="0050055E"/>
    <w:rsid w:val="00511E39"/>
    <w:rsid w:val="0054046B"/>
    <w:rsid w:val="00550F0D"/>
    <w:rsid w:val="00554336"/>
    <w:rsid w:val="00564E2A"/>
    <w:rsid w:val="005778EA"/>
    <w:rsid w:val="005B1184"/>
    <w:rsid w:val="005D120B"/>
    <w:rsid w:val="005E0F38"/>
    <w:rsid w:val="005E5EE7"/>
    <w:rsid w:val="005F792C"/>
    <w:rsid w:val="00630736"/>
    <w:rsid w:val="0063142E"/>
    <w:rsid w:val="00640409"/>
    <w:rsid w:val="00660241"/>
    <w:rsid w:val="00681974"/>
    <w:rsid w:val="006B4E10"/>
    <w:rsid w:val="006C456B"/>
    <w:rsid w:val="006D1A41"/>
    <w:rsid w:val="006E7AC3"/>
    <w:rsid w:val="006F4D1F"/>
    <w:rsid w:val="007029ED"/>
    <w:rsid w:val="00703246"/>
    <w:rsid w:val="00734BC5"/>
    <w:rsid w:val="00736033"/>
    <w:rsid w:val="007441BD"/>
    <w:rsid w:val="00744718"/>
    <w:rsid w:val="00746541"/>
    <w:rsid w:val="00746E8D"/>
    <w:rsid w:val="00750C25"/>
    <w:rsid w:val="0075328A"/>
    <w:rsid w:val="0075454A"/>
    <w:rsid w:val="00763FE3"/>
    <w:rsid w:val="00774339"/>
    <w:rsid w:val="00780865"/>
    <w:rsid w:val="007A7F29"/>
    <w:rsid w:val="007B3B8D"/>
    <w:rsid w:val="007D67EC"/>
    <w:rsid w:val="007E645C"/>
    <w:rsid w:val="007E679E"/>
    <w:rsid w:val="007E74F7"/>
    <w:rsid w:val="0080626D"/>
    <w:rsid w:val="00810BD3"/>
    <w:rsid w:val="008228E0"/>
    <w:rsid w:val="008331CC"/>
    <w:rsid w:val="0085538F"/>
    <w:rsid w:val="00861013"/>
    <w:rsid w:val="00871A08"/>
    <w:rsid w:val="00887705"/>
    <w:rsid w:val="00892272"/>
    <w:rsid w:val="008D69B1"/>
    <w:rsid w:val="008E7C65"/>
    <w:rsid w:val="008F1A45"/>
    <w:rsid w:val="009241F3"/>
    <w:rsid w:val="00965D8A"/>
    <w:rsid w:val="00974721"/>
    <w:rsid w:val="009C1282"/>
    <w:rsid w:val="009E05CD"/>
    <w:rsid w:val="009F7403"/>
    <w:rsid w:val="00A009AD"/>
    <w:rsid w:val="00A17863"/>
    <w:rsid w:val="00A210B5"/>
    <w:rsid w:val="00A404DB"/>
    <w:rsid w:val="00A445E5"/>
    <w:rsid w:val="00A6758E"/>
    <w:rsid w:val="00A775BC"/>
    <w:rsid w:val="00A90F36"/>
    <w:rsid w:val="00AC314A"/>
    <w:rsid w:val="00AD3E64"/>
    <w:rsid w:val="00AE1179"/>
    <w:rsid w:val="00AE7A1D"/>
    <w:rsid w:val="00AF3F5A"/>
    <w:rsid w:val="00B04771"/>
    <w:rsid w:val="00B341D2"/>
    <w:rsid w:val="00B677D8"/>
    <w:rsid w:val="00B818E2"/>
    <w:rsid w:val="00B94C03"/>
    <w:rsid w:val="00BD4129"/>
    <w:rsid w:val="00C03633"/>
    <w:rsid w:val="00C0472A"/>
    <w:rsid w:val="00C121F2"/>
    <w:rsid w:val="00C165D1"/>
    <w:rsid w:val="00C24850"/>
    <w:rsid w:val="00C33D9E"/>
    <w:rsid w:val="00C3525D"/>
    <w:rsid w:val="00C45965"/>
    <w:rsid w:val="00C83086"/>
    <w:rsid w:val="00C906E6"/>
    <w:rsid w:val="00C96D8F"/>
    <w:rsid w:val="00C96E47"/>
    <w:rsid w:val="00CA0830"/>
    <w:rsid w:val="00CA30CA"/>
    <w:rsid w:val="00CA56E0"/>
    <w:rsid w:val="00CA6992"/>
    <w:rsid w:val="00CA7183"/>
    <w:rsid w:val="00CB58E9"/>
    <w:rsid w:val="00CD532A"/>
    <w:rsid w:val="00CD7D58"/>
    <w:rsid w:val="00D3365D"/>
    <w:rsid w:val="00D4242B"/>
    <w:rsid w:val="00D554AA"/>
    <w:rsid w:val="00D5675E"/>
    <w:rsid w:val="00D62DFF"/>
    <w:rsid w:val="00D663F6"/>
    <w:rsid w:val="00DA0D64"/>
    <w:rsid w:val="00DA4271"/>
    <w:rsid w:val="00DC1800"/>
    <w:rsid w:val="00DF202B"/>
    <w:rsid w:val="00DF650F"/>
    <w:rsid w:val="00E003B2"/>
    <w:rsid w:val="00E30BC4"/>
    <w:rsid w:val="00E5576F"/>
    <w:rsid w:val="00E71906"/>
    <w:rsid w:val="00E75CFC"/>
    <w:rsid w:val="00E90B40"/>
    <w:rsid w:val="00EA702E"/>
    <w:rsid w:val="00EB2987"/>
    <w:rsid w:val="00EB62BD"/>
    <w:rsid w:val="00EF7CCD"/>
    <w:rsid w:val="00EF7F58"/>
    <w:rsid w:val="00F026A5"/>
    <w:rsid w:val="00F10C6C"/>
    <w:rsid w:val="00F41450"/>
    <w:rsid w:val="00F565C8"/>
    <w:rsid w:val="00F6020A"/>
    <w:rsid w:val="00F66B16"/>
    <w:rsid w:val="00F71FD3"/>
    <w:rsid w:val="00F76602"/>
    <w:rsid w:val="00F817D3"/>
    <w:rsid w:val="00FB6B74"/>
    <w:rsid w:val="00FC751E"/>
    <w:rsid w:val="00FD6ECD"/>
    <w:rsid w:val="00FD766C"/>
    <w:rsid w:val="00FE283D"/>
    <w:rsid w:val="00FE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AC9AAC"/>
  <w14:defaultImageDpi w14:val="0"/>
  <w15:docId w15:val="{D84B78A5-9EFF-4D69-BE3C-FE94558C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ind w:left="210" w:firstLine="210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cs="ＭＳ 明朝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1F225E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1F225E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511E39"/>
    <w:pPr>
      <w:jc w:val="center"/>
    </w:pPr>
    <w:rPr>
      <w:rFonts w:hAnsi="Times New Roman"/>
    </w:rPr>
  </w:style>
  <w:style w:type="character" w:customStyle="1" w:styleId="ab">
    <w:name w:val="記 (文字)"/>
    <w:basedOn w:val="a0"/>
    <w:link w:val="aa"/>
    <w:uiPriority w:val="99"/>
    <w:locked/>
    <w:rsid w:val="00511E39"/>
    <w:rPr>
      <w:rFonts w:ascii="ＭＳ 明朝" w:hAnsi="Times New Roman" w:cs="ＭＳ 明朝"/>
    </w:rPr>
  </w:style>
  <w:style w:type="paragraph" w:styleId="ac">
    <w:name w:val="Closing"/>
    <w:basedOn w:val="a"/>
    <w:link w:val="ad"/>
    <w:uiPriority w:val="99"/>
    <w:unhideWhenUsed/>
    <w:rsid w:val="00511E39"/>
    <w:pPr>
      <w:jc w:val="right"/>
    </w:pPr>
    <w:rPr>
      <w:rFonts w:hAnsi="Times New Roman"/>
    </w:rPr>
  </w:style>
  <w:style w:type="character" w:customStyle="1" w:styleId="ad">
    <w:name w:val="結語 (文字)"/>
    <w:basedOn w:val="a0"/>
    <w:link w:val="ac"/>
    <w:uiPriority w:val="99"/>
    <w:locked/>
    <w:rsid w:val="00511E39"/>
    <w:rPr>
      <w:rFonts w:ascii="ＭＳ 明朝" w:hAnsi="Times New Roman" w:cs="ＭＳ 明朝"/>
    </w:rPr>
  </w:style>
  <w:style w:type="paragraph" w:styleId="ae">
    <w:name w:val="List Paragraph"/>
    <w:basedOn w:val="a"/>
    <w:uiPriority w:val="34"/>
    <w:qFormat/>
    <w:rsid w:val="00C33D9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9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F7297-19CD-41DA-B9CF-679AE94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</Template>
  <TotalTime>2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第一法規株式会社</dc:creator>
  <cp:lastModifiedBy>kcenter</cp:lastModifiedBy>
  <cp:revision>4</cp:revision>
  <cp:lastPrinted>2020-04-23T07:29:00Z</cp:lastPrinted>
  <dcterms:created xsi:type="dcterms:W3CDTF">2026-01-13T07:13:00Z</dcterms:created>
  <dcterms:modified xsi:type="dcterms:W3CDTF">2026-01-15T05:35:00Z</dcterms:modified>
</cp:coreProperties>
</file>